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5FB" w:rsidRPr="00010088" w:rsidRDefault="00910108" w:rsidP="004C5503">
      <w:pPr>
        <w:ind w:left="-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pict>
          <v:rect id="_x0000_s2062" style="position:absolute;left:0;text-align:left;margin-left:-10.55pt;margin-top:15.15pt;width:27.85pt;height:14.25pt;z-index:251790336" stroked="f"/>
        </w:pict>
      </w:r>
      <w:r w:rsidR="00B411B4">
        <w:rPr>
          <w:rFonts w:ascii="Arial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-542290</wp:posOffset>
            </wp:positionH>
            <wp:positionV relativeFrom="paragraph">
              <wp:posOffset>-140335</wp:posOffset>
            </wp:positionV>
            <wp:extent cx="7588250" cy="327660"/>
            <wp:effectExtent l="19050" t="0" r="0" b="0"/>
            <wp:wrapThrough wrapText="bothSides">
              <wp:wrapPolygon edited="0">
                <wp:start x="-54" y="0"/>
                <wp:lineTo x="-54" y="20093"/>
                <wp:lineTo x="21582" y="20093"/>
                <wp:lineTo x="21582" y="0"/>
                <wp:lineTo x="-54" y="0"/>
              </wp:wrapPolygon>
            </wp:wrapThrough>
            <wp:docPr id="1" name="Image 4" descr="bar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r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32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8" o:spid="_x0000_s2057" type="#_x0000_t202" style="position:absolute;left:0;text-align:left;margin-left:90.95pt;margin-top:10.4pt;width:355.6pt;height:46.4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" stroked="f">
            <v:textbox style="mso-next-textbox:#Zone de texte 8">
              <w:txbxContent>
                <w:p w:rsidR="004565FB" w:rsidRDefault="003772D2">
                  <w:pPr>
                    <w:pStyle w:val="Sansinterligne"/>
                    <w:rPr>
                      <w:rFonts w:ascii="Eras Demi ITC" w:hAnsi="Eras Demi ITC"/>
                      <w:b/>
                      <w:sz w:val="56"/>
                      <w:szCs w:val="56"/>
                    </w:rPr>
                  </w:pPr>
                  <w:r>
                    <w:rPr>
                      <w:rFonts w:ascii="Eras Demi ITC" w:hAnsi="Eras Demi ITC"/>
                      <w:b/>
                      <w:sz w:val="56"/>
                      <w:szCs w:val="56"/>
                    </w:rPr>
                    <w:t xml:space="preserve">  </w:t>
                  </w:r>
                  <w:r w:rsidR="00F20831">
                    <w:rPr>
                      <w:rFonts w:ascii="Eras Demi ITC" w:hAnsi="Eras Demi ITC"/>
                      <w:b/>
                      <w:sz w:val="56"/>
                      <w:szCs w:val="56"/>
                    </w:rPr>
                    <w:t>Temps &amp; Contre</w:t>
                  </w:r>
                  <w:r w:rsidR="00412590">
                    <w:rPr>
                      <w:rFonts w:ascii="Eras Demi ITC" w:hAnsi="Eras Demi ITC"/>
                      <w:b/>
                      <w:sz w:val="56"/>
                      <w:szCs w:val="56"/>
                    </w:rPr>
                    <w:t xml:space="preserve"> </w:t>
                  </w:r>
                  <w:r w:rsidR="00F20831">
                    <w:rPr>
                      <w:rFonts w:ascii="Eras Demi ITC" w:hAnsi="Eras Demi ITC"/>
                      <w:b/>
                      <w:sz w:val="56"/>
                      <w:szCs w:val="56"/>
                    </w:rPr>
                    <w:t>-Temps</w:t>
                  </w:r>
                </w:p>
              </w:txbxContent>
            </v:textbox>
          </v:shape>
        </w:pict>
      </w:r>
      <w:r w:rsidR="003C233B">
        <w:rPr>
          <w:rFonts w:ascii="Arial" w:hAnsi="Arial" w:cs="Arial"/>
          <w:sz w:val="24"/>
          <w:szCs w:val="24"/>
        </w:rPr>
        <w:t>s</w:t>
      </w:r>
      <w:r w:rsidR="00387EFD" w:rsidRPr="00387EFD">
        <w:rPr>
          <w:rFonts w:ascii="Arial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789312" behindDoc="0" locked="0" layoutInCell="1" allowOverlap="1">
            <wp:simplePos x="0" y="0"/>
            <wp:positionH relativeFrom="column">
              <wp:posOffset>-395210</wp:posOffset>
            </wp:positionH>
            <wp:positionV relativeFrom="paragraph">
              <wp:posOffset>-144145</wp:posOffset>
            </wp:positionV>
            <wp:extent cx="2784535" cy="1552755"/>
            <wp:effectExtent l="19050" t="0" r="0" b="0"/>
            <wp:wrapThrough wrapText="bothSides">
              <wp:wrapPolygon edited="0">
                <wp:start x="4882" y="1060"/>
                <wp:lineTo x="-148" y="5301"/>
                <wp:lineTo x="-148" y="18817"/>
                <wp:lineTo x="2515" y="20937"/>
                <wp:lineTo x="3403" y="20937"/>
                <wp:lineTo x="20416" y="20937"/>
                <wp:lineTo x="20860" y="18022"/>
                <wp:lineTo x="21600" y="15372"/>
                <wp:lineTo x="21600" y="12721"/>
                <wp:lineTo x="9912" y="9541"/>
                <wp:lineTo x="9764" y="3975"/>
                <wp:lineTo x="8877" y="2915"/>
                <wp:lineTo x="5770" y="1060"/>
                <wp:lineTo x="4882" y="1060"/>
              </wp:wrapPolygon>
            </wp:wrapThrough>
            <wp:docPr id="6" name="Image 5" descr="egliseunie_logo-Local_10c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liseunie_logo-Local_10cm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5FB" w:rsidRPr="00010088" w:rsidRDefault="0091010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pict>
          <v:shape id="Zone de texte 3" o:spid="_x0000_s2052" type="#_x0000_t202" style="position:absolute;margin-left:115.55pt;margin-top:17.15pt;width:233.5pt;height:49.1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" stroked="f">
            <v:textbox style="mso-next-textbox:#Zone de texte 3">
              <w:txbxContent>
                <w:p w:rsidR="004565FB" w:rsidRDefault="00D23916">
                  <w:pPr>
                    <w:pStyle w:val="Sansinterligne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 xml:space="preserve">   </w:t>
                  </w:r>
                  <w:r w:rsidR="00630D4A">
                    <w:rPr>
                      <w:rFonts w:ascii="Arial Black" w:hAnsi="Arial Black"/>
                    </w:rPr>
                    <w:t xml:space="preserve">Bulletin d’information </w:t>
                  </w:r>
                  <w:r w:rsidR="00AD7735">
                    <w:rPr>
                      <w:rFonts w:ascii="Arial Black" w:hAnsi="Arial Black"/>
                    </w:rPr>
                    <w:t xml:space="preserve">des </w:t>
                  </w:r>
                  <w:r w:rsidR="009C617E">
                    <w:rPr>
                      <w:rFonts w:ascii="Arial Black" w:hAnsi="Arial Black"/>
                    </w:rPr>
                    <w:t>Églises</w:t>
                  </w:r>
                </w:p>
                <w:p w:rsidR="004565FB" w:rsidRDefault="00D23916">
                  <w:pPr>
                    <w:pStyle w:val="Sansinterligne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 xml:space="preserve">   </w:t>
                  </w:r>
                  <w:r w:rsidR="00F20831">
                    <w:rPr>
                      <w:rFonts w:ascii="Arial Black" w:hAnsi="Arial Black"/>
                    </w:rPr>
                    <w:t>du consistoire de la Loire</w:t>
                  </w:r>
                </w:p>
              </w:txbxContent>
            </v:textbox>
          </v:shape>
        </w:pict>
      </w:r>
    </w:p>
    <w:p w:rsidR="004565FB" w:rsidRPr="00010088" w:rsidRDefault="004565FB">
      <w:pPr>
        <w:rPr>
          <w:rFonts w:ascii="Arial" w:hAnsi="Arial" w:cs="Arial"/>
          <w:sz w:val="24"/>
          <w:szCs w:val="24"/>
        </w:rPr>
      </w:pPr>
    </w:p>
    <w:p w:rsidR="004565FB" w:rsidRPr="00010088" w:rsidRDefault="00910108" w:rsidP="004D0197">
      <w:pPr>
        <w:ind w:left="-31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pict>
          <v:shape id="Zone de texte 2" o:spid="_x0000_s2051" type="#_x0000_t202" style="position:absolute;left:0;text-align:left;margin-left:289.35pt;margin-top:3.75pt;width:228pt;height:24pt;z-index:251783168;visibility:visible;mso-position-horizontal-relative:margin" filled="f" stroked="f" strokecolor="white [3212]">
            <v:textbox style="mso-next-textbox:#Zone de texte 2">
              <w:txbxContent>
                <w:p w:rsidR="00607FD5" w:rsidRDefault="00B809CF" w:rsidP="00B809CF">
                  <w:pPr>
                    <w:pStyle w:val="Sansinterligne"/>
                    <w:rPr>
                      <w:rFonts w:ascii="Arial Black" w:hAnsi="Arial Black"/>
                      <w:i/>
                      <w:color w:val="FF0066"/>
                      <w:sz w:val="28"/>
                      <w:szCs w:val="28"/>
                    </w:rPr>
                  </w:pPr>
                  <w:r>
                    <w:rPr>
                      <w:rFonts w:ascii="Arial Black" w:hAnsi="Arial Black"/>
                      <w:i/>
                      <w:color w:val="FF0066"/>
                      <w:sz w:val="28"/>
                      <w:szCs w:val="28"/>
                    </w:rPr>
                    <w:t xml:space="preserve">   </w:t>
                  </w:r>
                  <w:r w:rsidR="00DA5EF1">
                    <w:rPr>
                      <w:rFonts w:ascii="Arial Black" w:hAnsi="Arial Black"/>
                      <w:i/>
                      <w:color w:val="FF0066"/>
                      <w:sz w:val="28"/>
                      <w:szCs w:val="28"/>
                    </w:rPr>
                    <w:t xml:space="preserve">      </w:t>
                  </w:r>
                  <w:r>
                    <w:rPr>
                      <w:rFonts w:ascii="Arial Black" w:hAnsi="Arial Black"/>
                      <w:i/>
                      <w:color w:val="FF0066"/>
                      <w:sz w:val="28"/>
                      <w:szCs w:val="28"/>
                    </w:rPr>
                    <w:t xml:space="preserve"> </w:t>
                  </w:r>
                  <w:r w:rsidR="006D4C1E">
                    <w:rPr>
                      <w:rFonts w:ascii="Arial Black" w:hAnsi="Arial Black"/>
                      <w:i/>
                      <w:color w:val="FF0066"/>
                      <w:sz w:val="28"/>
                      <w:szCs w:val="28"/>
                    </w:rPr>
                    <w:t>Septembre</w:t>
                  </w:r>
                  <w:r w:rsidR="00DA5EF1">
                    <w:rPr>
                      <w:rFonts w:ascii="Arial Black" w:hAnsi="Arial Black"/>
                      <w:i/>
                      <w:color w:val="FF0066"/>
                      <w:sz w:val="28"/>
                      <w:szCs w:val="28"/>
                    </w:rPr>
                    <w:t xml:space="preserve"> 2026</w:t>
                  </w:r>
                  <w:r>
                    <w:rPr>
                      <w:rFonts w:ascii="Arial Black" w:hAnsi="Arial Black"/>
                      <w:i/>
                      <w:color w:val="FF0066"/>
                      <w:sz w:val="28"/>
                      <w:szCs w:val="28"/>
                    </w:rPr>
                    <w:t xml:space="preserve"> </w:t>
                  </w:r>
                  <w:r w:rsidR="0043362C">
                    <w:rPr>
                      <w:rFonts w:ascii="Arial Black" w:hAnsi="Arial Black"/>
                      <w:i/>
                      <w:color w:val="FF0066"/>
                      <w:sz w:val="28"/>
                      <w:szCs w:val="28"/>
                    </w:rPr>
                    <w:t xml:space="preserve"> </w:t>
                  </w:r>
                  <w:r w:rsidR="00917CDB">
                    <w:rPr>
                      <w:rFonts w:ascii="Arial Black" w:hAnsi="Arial Black"/>
                      <w:i/>
                      <w:color w:val="FF0066"/>
                      <w:sz w:val="28"/>
                      <w:szCs w:val="28"/>
                    </w:rPr>
                    <w:tab/>
                  </w:r>
                  <w:r w:rsidR="00917CDB">
                    <w:rPr>
                      <w:rFonts w:ascii="Arial Black" w:hAnsi="Arial Black"/>
                      <w:i/>
                      <w:color w:val="FF0066"/>
                      <w:sz w:val="28"/>
                      <w:szCs w:val="28"/>
                    </w:rPr>
                    <w:tab/>
                  </w:r>
                </w:p>
                <w:p w:rsidR="004565FB" w:rsidRDefault="004565FB" w:rsidP="00B809CF">
                  <w:pPr>
                    <w:pStyle w:val="Sansinterligne"/>
                    <w:rPr>
                      <w:rFonts w:ascii="Arial Black" w:hAnsi="Arial Black"/>
                      <w:i/>
                      <w:color w:val="FF0066"/>
                      <w:sz w:val="28"/>
                      <w:szCs w:val="28"/>
                    </w:rPr>
                  </w:pPr>
                </w:p>
                <w:p w:rsidR="004565FB" w:rsidRDefault="004565FB"/>
              </w:txbxContent>
            </v:textbox>
            <w10:wrap anchorx="margin"/>
          </v:shape>
        </w:pict>
      </w:r>
      <w:r w:rsidR="000B0778" w:rsidRPr="00010088">
        <w:rPr>
          <w:rFonts w:ascii="Arial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439421</wp:posOffset>
            </wp:positionV>
            <wp:extent cx="7591425" cy="342900"/>
            <wp:effectExtent l="0" t="0" r="9525" b="0"/>
            <wp:wrapThrough wrapText="bothSides">
              <wp:wrapPolygon edited="0">
                <wp:start x="0" y="0"/>
                <wp:lineTo x="0" y="20400"/>
                <wp:lineTo x="21573" y="20400"/>
                <wp:lineTo x="21573" y="0"/>
                <wp:lineTo x="0" y="0"/>
              </wp:wrapPolygon>
            </wp:wrapThrough>
            <wp:docPr id="3" name="Image 4" descr="bar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r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910108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10108">
        <w:rPr>
          <w:rFonts w:ascii="Arial" w:hAnsi="Arial" w:cs="Arial"/>
          <w:b/>
          <w:noProof/>
          <w:sz w:val="24"/>
          <w:szCs w:val="24"/>
          <w:lang w:eastAsia="fr-FR"/>
        </w:rPr>
        <w:pict>
          <v:shape id="Zone de texte 7" o:spid="_x0000_s2056" type="#_x0000_t202" style="position:absolute;left:0;text-align:left;margin-left:251.95pt;margin-top:1.1pt;width:265.4pt;height:624.1pt;z-index:251653631;visibility:visible;mso-width-relative:margin;mso-height-relative:margin" fillcolor="white [3201]" strokecolor="#92d050" strokeweight="3pt">
            <v:path arrowok="t"/>
            <v:textbox style="mso-next-textbox:#Zone de texte 7">
              <w:txbxContent>
                <w:p w:rsidR="00BE2A16" w:rsidRPr="00BE2A16" w:rsidRDefault="00E462F7" w:rsidP="00BE2A16">
                  <w:pPr>
                    <w:pStyle w:val="NormalWeb"/>
                    <w:spacing w:before="0" w:beforeAutospacing="0" w:after="0" w:afterAutospacing="0"/>
                    <w:rPr>
                      <w:rFonts w:eastAsiaTheme="minorHAnsi"/>
                      <w:noProof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    </w:t>
                  </w:r>
                  <w:r w:rsidR="009145D1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276985" cy="1302385"/>
                        <wp:effectExtent l="19050" t="0" r="0" b="0"/>
                        <wp:docPr id="10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6985" cy="1302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461B0">
                    <w:rPr>
                      <w:sz w:val="20"/>
                      <w:szCs w:val="20"/>
                    </w:rPr>
                    <w:br/>
                  </w:r>
                  <w:r w:rsidR="008461B0" w:rsidRPr="008461B0">
                    <w:rPr>
                      <w:rFonts w:eastAsiaTheme="minorHAnsi"/>
                      <w:noProof/>
                      <w:color w:val="C00000"/>
                      <w:sz w:val="20"/>
                      <w:szCs w:val="20"/>
                    </w:rPr>
                    <w:t>BROCANTE DE RENTRÉE</w:t>
                  </w:r>
                  <w:r w:rsidR="008461B0">
                    <w:rPr>
                      <w:rFonts w:eastAsiaTheme="minorHAnsi"/>
                      <w:noProof/>
                      <w:color w:val="C00000"/>
                      <w:sz w:val="20"/>
                      <w:szCs w:val="20"/>
                    </w:rPr>
                    <w:br/>
                    <w:t>Samedi 12 septembre au temple de Saint-Étienne</w:t>
                  </w:r>
                  <w:r w:rsidR="008461B0" w:rsidRPr="006352EB">
                    <w:rPr>
                      <w:rFonts w:eastAsiaTheme="minorHAnsi"/>
                      <w:b/>
                      <w:noProof/>
                      <w:sz w:val="20"/>
                      <w:szCs w:val="20"/>
                    </w:rPr>
                    <w:br/>
                    <w:t>Triez, emballez, apportez :</w:t>
                  </w:r>
                  <w:r w:rsidR="008461B0">
                    <w:rPr>
                      <w:rFonts w:eastAsiaTheme="minorHAnsi"/>
                      <w:noProof/>
                      <w:sz w:val="20"/>
                      <w:szCs w:val="20"/>
                    </w:rPr>
                    <w:t xml:space="preserve"> déposez vos dons au temple vendredi 11 septembre de 10h à 16h</w:t>
                  </w:r>
                  <w:r w:rsidR="008461B0">
                    <w:rPr>
                      <w:rFonts w:eastAsiaTheme="minorHAnsi"/>
                      <w:noProof/>
                      <w:sz w:val="20"/>
                      <w:szCs w:val="20"/>
                    </w:rPr>
                    <w:br/>
                  </w:r>
                  <w:r w:rsidR="008461B0" w:rsidRPr="006352EB">
                    <w:rPr>
                      <w:rFonts w:eastAsiaTheme="minorHAnsi"/>
                      <w:b/>
                      <w:noProof/>
                      <w:sz w:val="20"/>
                      <w:szCs w:val="20"/>
                    </w:rPr>
                    <w:t xml:space="preserve">Envie de donner un coup de main ? </w:t>
                  </w:r>
                  <w:r w:rsidR="00D10D2A">
                    <w:rPr>
                      <w:rFonts w:eastAsiaTheme="minorHAnsi"/>
                      <w:noProof/>
                      <w:sz w:val="20"/>
                      <w:szCs w:val="20"/>
                    </w:rPr>
                    <w:t>R</w:t>
                  </w:r>
                  <w:r w:rsidR="008461B0">
                    <w:rPr>
                      <w:rFonts w:eastAsiaTheme="minorHAnsi"/>
                      <w:noProof/>
                      <w:sz w:val="20"/>
                      <w:szCs w:val="20"/>
                    </w:rPr>
                    <w:t>ejoignez-nous pour organiser la vente. Merci à tous-tes  pour votre générosité.</w:t>
                  </w:r>
                  <w:r w:rsidR="008461B0">
                    <w:rPr>
                      <w:rFonts w:eastAsiaTheme="minorHAnsi"/>
                      <w:noProof/>
                      <w:sz w:val="20"/>
                      <w:szCs w:val="20"/>
                    </w:rPr>
                    <w:br/>
                    <w:t xml:space="preserve">L’équipe brocante : </w:t>
                  </w:r>
                  <w:r w:rsidR="006352EB">
                    <w:rPr>
                      <w:rFonts w:eastAsiaTheme="minorHAnsi"/>
                      <w:noProof/>
                      <w:sz w:val="20"/>
                      <w:szCs w:val="20"/>
                    </w:rPr>
                    <w:br/>
                  </w:r>
                  <w:r w:rsidR="008461B0">
                    <w:rPr>
                      <w:rFonts w:eastAsiaTheme="minorHAnsi"/>
                      <w:noProof/>
                      <w:sz w:val="20"/>
                      <w:szCs w:val="20"/>
                    </w:rPr>
                    <w:t xml:space="preserve">Sylvie 06 19 40 95 09 </w:t>
                  </w:r>
                  <w:r w:rsidR="006352EB">
                    <w:rPr>
                      <w:rFonts w:eastAsiaTheme="minorHAnsi"/>
                      <w:noProof/>
                      <w:sz w:val="20"/>
                      <w:szCs w:val="20"/>
                    </w:rPr>
                    <w:t xml:space="preserve">        </w:t>
                  </w:r>
                  <w:r w:rsidR="008461B0">
                    <w:rPr>
                      <w:rFonts w:eastAsiaTheme="minorHAnsi"/>
                      <w:noProof/>
                      <w:sz w:val="20"/>
                      <w:szCs w:val="20"/>
                    </w:rPr>
                    <w:t>Dany 07 86 25 95 22</w:t>
                  </w:r>
                  <w:r w:rsidR="006425A3">
                    <w:rPr>
                      <w:rFonts w:eastAsiaTheme="minorHAnsi"/>
                      <w:noProof/>
                      <w:sz w:val="20"/>
                      <w:szCs w:val="20"/>
                    </w:rPr>
                    <w:br/>
                    <w:t>*************************************************</w:t>
                  </w:r>
                  <w:r w:rsidR="004628E5">
                    <w:rPr>
                      <w:rFonts w:eastAsiaTheme="minorHAnsi"/>
                      <w:noProof/>
                      <w:color w:val="C00000"/>
                      <w:sz w:val="20"/>
                      <w:szCs w:val="20"/>
                    </w:rPr>
                    <w:t xml:space="preserve">               </w:t>
                  </w:r>
                  <w:r w:rsidR="002C6B94" w:rsidRPr="002C6B94">
                    <w:rPr>
                      <w:rFonts w:eastAsiaTheme="minorHAnsi"/>
                      <w:noProof/>
                      <w:color w:val="C00000"/>
                      <w:sz w:val="20"/>
                      <w:szCs w:val="20"/>
                    </w:rPr>
                    <w:t>JOURNÉE</w:t>
                  </w:r>
                  <w:r w:rsidR="004628E5">
                    <w:rPr>
                      <w:rFonts w:eastAsiaTheme="minorHAnsi"/>
                      <w:noProof/>
                      <w:color w:val="C00000"/>
                      <w:sz w:val="20"/>
                      <w:szCs w:val="20"/>
                    </w:rPr>
                    <w:t>S</w:t>
                  </w:r>
                  <w:r w:rsidR="002C6B94" w:rsidRPr="002C6B94">
                    <w:rPr>
                      <w:rFonts w:eastAsiaTheme="minorHAnsi"/>
                      <w:noProof/>
                      <w:color w:val="C00000"/>
                      <w:sz w:val="20"/>
                      <w:szCs w:val="20"/>
                    </w:rPr>
                    <w:t xml:space="preserve"> DU PATRIMOINE</w:t>
                  </w:r>
                  <w:r w:rsidR="00AE2EB7">
                    <w:rPr>
                      <w:rFonts w:eastAsiaTheme="minorHAnsi"/>
                      <w:noProof/>
                      <w:color w:val="C00000"/>
                      <w:sz w:val="20"/>
                      <w:szCs w:val="20"/>
                    </w:rPr>
                    <w:br/>
                    <w:t>SAINT-ÉTIENNE</w:t>
                  </w:r>
                  <w:r w:rsidR="00BE2A16">
                    <w:rPr>
                      <w:rFonts w:eastAsiaTheme="minorHAnsi"/>
                      <w:noProof/>
                      <w:color w:val="C00000"/>
                      <w:sz w:val="20"/>
                      <w:szCs w:val="20"/>
                    </w:rPr>
                    <w:br/>
                    <w:t xml:space="preserve">Samedi 19 septembre </w:t>
                  </w:r>
                  <w:r w:rsidR="00BE2A16" w:rsidRPr="00BE2A16">
                    <w:rPr>
                      <w:rFonts w:eastAsiaTheme="minorHAnsi"/>
                      <w:noProof/>
                      <w:color w:val="C00000"/>
                      <w:sz w:val="20"/>
                      <w:szCs w:val="20"/>
                    </w:rPr>
                    <w:t>de 14 h à 17h : </w:t>
                  </w:r>
                  <w:r w:rsidR="00BE2A16" w:rsidRPr="00BE2A16">
                    <w:rPr>
                      <w:rFonts w:eastAsiaTheme="minorHAnsi"/>
                      <w:noProof/>
                      <w:sz w:val="20"/>
                      <w:szCs w:val="20"/>
                    </w:rPr>
                    <w:t>accueil et</w:t>
                  </w:r>
                  <w:r w:rsidR="00BE2A16" w:rsidRPr="00BE2A16">
                    <w:rPr>
                      <w:rFonts w:ascii="Palatino Linotype" w:hAnsi="Palatino Linotype"/>
                      <w:szCs w:val="22"/>
                    </w:rPr>
                    <w:t xml:space="preserve"> </w:t>
                  </w:r>
                  <w:r w:rsidR="00BE2A16">
                    <w:rPr>
                      <w:rFonts w:eastAsiaTheme="minorHAnsi"/>
                      <w:noProof/>
                      <w:sz w:val="20"/>
                      <w:szCs w:val="20"/>
                    </w:rPr>
                    <w:t>visite commentée du t</w:t>
                  </w:r>
                  <w:r w:rsidR="00BE2A16" w:rsidRPr="00BE2A16">
                    <w:rPr>
                      <w:rFonts w:eastAsiaTheme="minorHAnsi"/>
                      <w:noProof/>
                      <w:sz w:val="20"/>
                      <w:szCs w:val="20"/>
                    </w:rPr>
                    <w:t>emple</w:t>
                  </w:r>
                  <w:r w:rsidR="00BE2A16">
                    <w:rPr>
                      <w:rFonts w:eastAsiaTheme="minorHAnsi"/>
                      <w:noProof/>
                      <w:sz w:val="20"/>
                      <w:szCs w:val="20"/>
                    </w:rPr>
                    <w:t xml:space="preserve"> </w:t>
                  </w:r>
                  <w:r w:rsidR="00BE2A16" w:rsidRPr="00BE2A16">
                    <w:rPr>
                      <w:rFonts w:eastAsiaTheme="minorHAnsi"/>
                      <w:noProof/>
                      <w:sz w:val="20"/>
                      <w:szCs w:val="20"/>
                    </w:rPr>
                    <w:t xml:space="preserve"> par des paroissiens</w:t>
                  </w:r>
                </w:p>
                <w:p w:rsidR="00BE6B56" w:rsidRDefault="00BE2A16" w:rsidP="00BE2A1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eastAsia="fr-FR"/>
                    </w:rPr>
                  </w:pPr>
                  <w:r w:rsidRPr="00BE2A16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t>Dimanche 20 septembre :</w:t>
                  </w:r>
                  <w:r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br/>
                  </w:r>
                  <w:r w:rsidRPr="00BE2A16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t>- de 14h à 16 h :</w:t>
                  </w:r>
                  <w:r w:rsidRPr="00BE2A16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t>accueil et visite comm</w:t>
                  </w:r>
                  <w:r w:rsidR="00AE2EB7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t>entée du temple</w:t>
                  </w:r>
                  <w:r w:rsidRPr="00BE2A16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t xml:space="preserve"> par des paroissiens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br/>
                  </w:r>
                  <w:r w:rsidRPr="00BE2A16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t>- 16h :</w:t>
                  </w:r>
                  <w:r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t xml:space="preserve"> concert pour orgue et deux trompettes</w:t>
                  </w:r>
                  <w:r w:rsidR="00DB25E6">
                    <w:rPr>
                      <w:noProof/>
                      <w:color w:val="C00000"/>
                      <w:sz w:val="20"/>
                      <w:szCs w:val="20"/>
                    </w:rPr>
                    <w:br/>
                  </w:r>
                  <w:r w:rsidR="002C6B94" w:rsidRPr="00BE2A16">
                    <w:rPr>
                      <w:noProof/>
                      <w:sz w:val="20"/>
                      <w:szCs w:val="20"/>
                      <w:u w:val="single"/>
                    </w:rPr>
                    <w:t>Orgue</w:t>
                  </w:r>
                  <w:r w:rsidR="002C6B94" w:rsidRPr="002C6B94">
                    <w:rPr>
                      <w:noProof/>
                      <w:sz w:val="20"/>
                      <w:szCs w:val="20"/>
                    </w:rPr>
                    <w:t> : Pierre Astor</w:t>
                  </w:r>
                  <w:r w:rsidR="002C6B94" w:rsidRPr="002C6B94">
                    <w:rPr>
                      <w:noProof/>
                      <w:sz w:val="20"/>
                      <w:szCs w:val="20"/>
                    </w:rPr>
                    <w:br/>
                  </w:r>
                  <w:r w:rsidR="002C6B94" w:rsidRPr="00BE2A16">
                    <w:rPr>
                      <w:noProof/>
                      <w:sz w:val="20"/>
                      <w:szCs w:val="20"/>
                      <w:u w:val="single"/>
                    </w:rPr>
                    <w:t>Trompettes</w:t>
                  </w:r>
                  <w:r w:rsidR="002C6B94" w:rsidRPr="002C6B94">
                    <w:rPr>
                      <w:noProof/>
                      <w:sz w:val="20"/>
                      <w:szCs w:val="20"/>
                    </w:rPr>
                    <w:t> :  Suzanne Trouilleux et Jean-Baptiste Bresson</w:t>
                  </w:r>
                  <w:r w:rsidR="00DB25E6">
                    <w:rPr>
                      <w:noProof/>
                      <w:sz w:val="20"/>
                      <w:szCs w:val="20"/>
                    </w:rPr>
                    <w:br/>
                  </w:r>
                  <w:r w:rsidR="0061117B" w:rsidRPr="0061117B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t>Au programme :</w:t>
                  </w:r>
                  <w:r w:rsidR="0061117B" w:rsidRPr="0061117B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eastAsia="fr-FR"/>
                    </w:rPr>
                    <w:t xml:space="preserve"> Vivaldi, Bach, Haendel</w:t>
                  </w:r>
                </w:p>
                <w:p w:rsidR="00BE6B56" w:rsidRDefault="00426B49" w:rsidP="00BE6B56">
                  <w:pPr>
                    <w:spacing w:after="0" w:line="240" w:lineRule="auto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eastAsia="fr-FR"/>
                    </w:rPr>
                    <w:br/>
                  </w:r>
                  <w:r w:rsidR="00BE6B56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t>MONTBRISON</w:t>
                  </w:r>
                  <w:r w:rsidR="00BE6B56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br/>
                    <w:t>Samedi 19 septembre : </w:t>
                  </w:r>
                  <w:r w:rsidR="00BE6B56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br/>
                  </w:r>
                  <w:r w:rsidR="00BE6B56" w:rsidRPr="00BE6B56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t>- de 10h à 18h :</w:t>
                  </w:r>
                  <w:r w:rsidR="00BE6B56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t> accueil et permanence par les paroissiens</w:t>
                  </w:r>
                  <w:r w:rsidR="00BE6B56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br/>
                  </w:r>
                  <w:r w:rsidR="00BE6B56" w:rsidRPr="00BE6B56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t>- de 15h à 16h :</w:t>
                  </w:r>
                  <w:r w:rsidR="00BE6B56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t xml:space="preserve"> Conférence sur l'histoire de la Chapelle Ste Anne et la présence des protestants dans le Forez par Didier Vernet, Groupe d'histoire locale Village du Forez (Centre Social de Montbrison) - avec la participation de l'Association Louis Comte.</w:t>
                  </w:r>
                  <w:r w:rsidR="00BE6B56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br/>
                  </w:r>
                  <w:r w:rsidR="00BE6B56" w:rsidRPr="00BE6B56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t>Dimanche 20 septembre :</w:t>
                  </w:r>
                  <w:r w:rsidR="00BE6B56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br/>
                    <w:t xml:space="preserve">- </w:t>
                  </w:r>
                  <w:r w:rsidR="00BE6B56" w:rsidRPr="00BE6B56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t>de 10h à 18h :</w:t>
                  </w:r>
                  <w:r w:rsidR="00BE6B56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t xml:space="preserve"> accueil et permanence par les paroissiens</w:t>
                  </w:r>
                  <w:r w:rsidR="00BE6B56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br/>
                  </w:r>
                  <w:r w:rsidR="00BE6B56" w:rsidRPr="00BE6B56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t>- de 10h30 à 12h :</w:t>
                  </w:r>
                  <w:r w:rsidR="008D0BAD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t xml:space="preserve"> c</w:t>
                  </w:r>
                  <w:r w:rsidR="00BE6B56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t>ulte de rentrée suivi d'un apéritif et d'un repas partagé</w:t>
                  </w:r>
                  <w:r w:rsidR="00BE6B56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br/>
                  </w:r>
                  <w:r w:rsidR="00BE6B56" w:rsidRPr="00BE6B56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t>- de 15h à 16h :</w:t>
                  </w:r>
                  <w:r w:rsidR="003045D2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t xml:space="preserve"> c</w:t>
                  </w:r>
                  <w:r w:rsidR="00BE6B56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  <w:t>oncert par la compagnie Cabaret (proposé par la mairie)</w:t>
                  </w:r>
                </w:p>
                <w:p w:rsidR="00BE6B56" w:rsidRDefault="009C369E" w:rsidP="00BE6B56">
                  <w:pPr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</w:pPr>
                  <w:r>
                    <w:br/>
                  </w:r>
                  <w:r w:rsidRPr="009C369E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t>ROANNE</w:t>
                  </w:r>
                  <w:r w:rsidRPr="009C369E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br/>
                    <w:t>Samedi 19 et dimanche 20 septembre</w:t>
                  </w:r>
                </w:p>
                <w:p w:rsidR="00900204" w:rsidRPr="00900204" w:rsidRDefault="00900204" w:rsidP="00900204">
                  <w:pPr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</w:pPr>
                  <w:r w:rsidRPr="00900204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t>SAINT-CHAMOND  Samedi 19 septembre : </w:t>
                  </w:r>
                  <w:r w:rsidRPr="00900204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br/>
                    <w:t>- de 9h à 12h et de 14h à 18h : accueil et permanence par les paroissiens et visite de l’exposition « l’architecture des temples protestants »</w:t>
                  </w:r>
                  <w:r w:rsidRPr="00900204"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  <w:br/>
                  </w:r>
                </w:p>
                <w:p w:rsidR="00900204" w:rsidRPr="009C369E" w:rsidRDefault="00900204" w:rsidP="00BE6B56">
                  <w:pPr>
                    <w:rPr>
                      <w:rFonts w:ascii="Times New Roman" w:hAnsi="Times New Roman" w:cs="Times New Roman"/>
                      <w:noProof/>
                      <w:color w:val="C00000"/>
                      <w:sz w:val="20"/>
                      <w:szCs w:val="20"/>
                      <w:lang w:eastAsia="fr-FR"/>
                    </w:rPr>
                  </w:pPr>
                </w:p>
                <w:p w:rsidR="00426B49" w:rsidRDefault="00426B49" w:rsidP="00BE2A1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eastAsia="fr-FR"/>
                    </w:rPr>
                  </w:pPr>
                </w:p>
                <w:p w:rsidR="00426B49" w:rsidRDefault="00426B49" w:rsidP="00426B49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</w:pPr>
                </w:p>
                <w:p w:rsidR="00426B49" w:rsidRPr="00426B49" w:rsidRDefault="00426B49" w:rsidP="00426B49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fr-FR"/>
                    </w:rPr>
                  </w:pPr>
                </w:p>
                <w:p w:rsidR="00AE2EB7" w:rsidRDefault="00AE2EB7" w:rsidP="00BE2A1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eastAsia="fr-FR"/>
                    </w:rPr>
                  </w:pPr>
                </w:p>
                <w:p w:rsidR="00AE2EB7" w:rsidRPr="0061117B" w:rsidRDefault="00AE2EB7" w:rsidP="00BE2A1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eastAsia="fr-FR"/>
                    </w:rPr>
                  </w:pPr>
                </w:p>
                <w:p w:rsidR="006425A3" w:rsidRPr="004628E5" w:rsidRDefault="002D27EF" w:rsidP="002D27EF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          </w:t>
                  </w:r>
                </w:p>
                <w:p w:rsidR="008461B0" w:rsidRPr="008461B0" w:rsidRDefault="008461B0" w:rsidP="004054F6">
                  <w:pPr>
                    <w:pStyle w:val="NormalWeb"/>
                    <w:tabs>
                      <w:tab w:val="left" w:pos="1985"/>
                    </w:tabs>
                    <w:rPr>
                      <w:rFonts w:eastAsiaTheme="minorHAnsi"/>
                      <w:noProof/>
                      <w:sz w:val="20"/>
                      <w:szCs w:val="20"/>
                    </w:rPr>
                  </w:pPr>
                </w:p>
                <w:p w:rsidR="004054F6" w:rsidRPr="00B27325" w:rsidRDefault="004054F6" w:rsidP="00B27325">
                  <w:pPr>
                    <w:pStyle w:val="NormalWeb"/>
                    <w:tabs>
                      <w:tab w:val="left" w:pos="1985"/>
                    </w:tabs>
                    <w:jc w:val="center"/>
                    <w:rPr>
                      <w:sz w:val="20"/>
                      <w:szCs w:val="20"/>
                    </w:rPr>
                  </w:pPr>
                </w:p>
                <w:p w:rsidR="00D83D2A" w:rsidRDefault="00D83D2A" w:rsidP="00D83D2A">
                  <w:pPr>
                    <w:pStyle w:val="NormalWeb"/>
                    <w:tabs>
                      <w:tab w:val="left" w:pos="1985"/>
                    </w:tabs>
                    <w:rPr>
                      <w:b/>
                      <w:sz w:val="20"/>
                      <w:szCs w:val="20"/>
                    </w:rPr>
                  </w:pPr>
                </w:p>
                <w:p w:rsidR="004054F6" w:rsidRDefault="004054F6" w:rsidP="00D83D2A">
                  <w:pPr>
                    <w:pStyle w:val="NormalWeb"/>
                    <w:tabs>
                      <w:tab w:val="left" w:pos="1985"/>
                    </w:tabs>
                    <w:rPr>
                      <w:b/>
                      <w:sz w:val="20"/>
                      <w:szCs w:val="20"/>
                    </w:rPr>
                  </w:pPr>
                </w:p>
                <w:p w:rsidR="004054F6" w:rsidRPr="00B27325" w:rsidRDefault="004054F6" w:rsidP="00D83D2A">
                  <w:pPr>
                    <w:pStyle w:val="NormalWeb"/>
                    <w:tabs>
                      <w:tab w:val="left" w:pos="1985"/>
                    </w:tabs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910108">
        <w:rPr>
          <w:rFonts w:ascii="Arial" w:eastAsia="Times New Roman" w:hAnsi="Arial" w:cs="Arial"/>
          <w:b/>
          <w:noProof/>
          <w:sz w:val="24"/>
          <w:szCs w:val="24"/>
          <w:lang w:eastAsia="fr-FR"/>
        </w:rPr>
        <w:pict>
          <v:shape id="Zone de texte 6" o:spid="_x0000_s2055" type="#_x0000_t202" style="position:absolute;left:0;text-align:left;margin-left:-14.55pt;margin-top:1.1pt;width:261.1pt;height:624.1pt;z-index:251765760;visibility:visible;mso-position-horizontal-relative:margin" fillcolor="#fbd4b4 [1305]" strokecolor="#fabf8f [1945]" strokeweight="1pt">
            <v:fill color2="#fde9d9 [665]"/>
            <v:shadow on="t" type="perspective" color="#974706 [1609]" opacity=".5" offset="1pt" offset2="-3pt"/>
            <v:textbox style="mso-next-textbox:#Zone de texte 6">
              <w:txbxContent>
                <w:p w:rsidR="00057996" w:rsidRPr="0085003C" w:rsidRDefault="00057996" w:rsidP="00057996">
                  <w:pPr>
                    <w:pStyle w:val="Paragraphedeliste"/>
                    <w:spacing w:line="320" w:lineRule="exact"/>
                    <w:ind w:left="786" w:hanging="786"/>
                    <w:rPr>
                      <w:rFonts w:ascii="Arial" w:hAnsi="Arial" w:cs="Arial"/>
                      <w:b/>
                      <w:i/>
                      <w:color w:val="FABF8F" w:themeColor="accent6" w:themeTint="99"/>
                      <w:sz w:val="24"/>
                      <w:szCs w:val="24"/>
                      <w:u w:val="single"/>
                    </w:rPr>
                  </w:pPr>
                </w:p>
                <w:p w:rsidR="00057996" w:rsidRPr="0085003C" w:rsidRDefault="00057996" w:rsidP="00057996">
                  <w:pPr>
                    <w:pStyle w:val="Paragraphedeliste"/>
                    <w:spacing w:line="320" w:lineRule="exact"/>
                    <w:ind w:left="786" w:hanging="786"/>
                    <w:rPr>
                      <w:rFonts w:ascii="Arial" w:hAnsi="Arial" w:cs="Arial"/>
                      <w:b/>
                      <w:i/>
                      <w:color w:val="FABF8F" w:themeColor="accent6" w:themeTint="99"/>
                      <w:sz w:val="24"/>
                      <w:szCs w:val="24"/>
                      <w:u w:val="single"/>
                    </w:rPr>
                  </w:pPr>
                </w:p>
                <w:p w:rsidR="005B04F3" w:rsidRDefault="00057996" w:rsidP="000C1EA1">
                  <w:pPr>
                    <w:spacing w:after="0" w:line="240" w:lineRule="auto"/>
                    <w:ind w:left="-112" w:right="-119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974ED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Firminy :</w:t>
                  </w:r>
                  <w:r w:rsidRPr="004974ED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AC29D6" w:rsidRPr="004974ED">
                    <w:rPr>
                      <w:rFonts w:ascii="Arial" w:hAnsi="Arial" w:cs="Arial"/>
                      <w:sz w:val="20"/>
                      <w:szCs w:val="20"/>
                    </w:rPr>
                    <w:t>Temple, 41 R</w:t>
                  </w:r>
                  <w:r w:rsidR="00E83C45" w:rsidRPr="004974ED">
                    <w:rPr>
                      <w:rFonts w:ascii="Arial" w:hAnsi="Arial" w:cs="Arial"/>
                      <w:sz w:val="20"/>
                      <w:szCs w:val="20"/>
                    </w:rPr>
                    <w:t>ue de la Loire</w:t>
                  </w:r>
                  <w:r w:rsidR="00997BAD" w:rsidRPr="004974ED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0C2210" w:rsidRPr="004974ED">
                    <w:rPr>
                      <w:rFonts w:ascii="Arial" w:hAnsi="Arial" w:cs="Arial"/>
                      <w:sz w:val="20"/>
                      <w:szCs w:val="20"/>
                    </w:rPr>
                    <w:t>Culte</w:t>
                  </w:r>
                  <w:r w:rsidR="00715A52" w:rsidRPr="004974ED">
                    <w:rPr>
                      <w:rFonts w:ascii="Arial" w:hAnsi="Arial" w:cs="Arial"/>
                      <w:sz w:val="20"/>
                      <w:szCs w:val="20"/>
                    </w:rPr>
                    <w:t xml:space="preserve"> à 10h</w:t>
                  </w:r>
                  <w:r w:rsidR="00D34B6B" w:rsidRPr="004974ED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E2204A">
                    <w:rPr>
                      <w:rFonts w:ascii="Arial" w:hAnsi="Arial" w:cs="Arial"/>
                      <w:sz w:val="20"/>
                      <w:szCs w:val="20"/>
                    </w:rPr>
                    <w:t xml:space="preserve">les </w:t>
                  </w:r>
                  <w:r w:rsidR="00577727">
                    <w:rPr>
                      <w:rFonts w:ascii="Arial" w:hAnsi="Arial" w:cs="Arial"/>
                      <w:sz w:val="20"/>
                      <w:szCs w:val="20"/>
                    </w:rPr>
                    <w:t>13, 20, 27</w:t>
                  </w:r>
                  <w:r w:rsidR="00977A06">
                    <w:rPr>
                      <w:rFonts w:ascii="Arial" w:hAnsi="Arial" w:cs="Arial"/>
                      <w:sz w:val="20"/>
                      <w:szCs w:val="20"/>
                    </w:rPr>
                    <w:t xml:space="preserve"> (culte VVV)</w:t>
                  </w:r>
                  <w:r w:rsidR="00577727">
                    <w:rPr>
                      <w:rFonts w:ascii="Arial" w:hAnsi="Arial" w:cs="Arial"/>
                      <w:sz w:val="20"/>
                      <w:szCs w:val="20"/>
                    </w:rPr>
                    <w:t xml:space="preserve"> au temple</w:t>
                  </w:r>
                </w:p>
                <w:p w:rsidR="00AD7693" w:rsidRDefault="00AD7693" w:rsidP="000C1EA1">
                  <w:pPr>
                    <w:spacing w:after="0" w:line="240" w:lineRule="auto"/>
                    <w:ind w:left="-112" w:right="-119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282B66" w:rsidRDefault="000F4762" w:rsidP="00282B66">
                  <w:pPr>
                    <w:spacing w:after="0" w:line="240" w:lineRule="auto"/>
                    <w:ind w:left="-112" w:right="-119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974ED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Roanne :</w:t>
                  </w:r>
                  <w:r w:rsidRPr="004974ED">
                    <w:rPr>
                      <w:sz w:val="20"/>
                      <w:szCs w:val="20"/>
                    </w:rPr>
                    <w:t xml:space="preserve"> </w:t>
                  </w:r>
                  <w:r w:rsidR="00215F3D" w:rsidRPr="004974ED">
                    <w:rPr>
                      <w:rFonts w:ascii="Arial" w:hAnsi="Arial" w:cs="Arial"/>
                      <w:sz w:val="20"/>
                      <w:szCs w:val="20"/>
                    </w:rPr>
                    <w:t>Temple, 23 rue É</w:t>
                  </w:r>
                  <w:r w:rsidRPr="004974ED">
                    <w:rPr>
                      <w:rFonts w:ascii="Arial" w:hAnsi="Arial" w:cs="Arial"/>
                      <w:sz w:val="20"/>
                      <w:szCs w:val="20"/>
                    </w:rPr>
                    <w:t>mile Noirot</w:t>
                  </w:r>
                  <w:r w:rsidR="004B4EAA" w:rsidRPr="004974ED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4974ED">
                    <w:rPr>
                      <w:rFonts w:ascii="Arial" w:hAnsi="Arial" w:cs="Arial"/>
                      <w:sz w:val="20"/>
                      <w:szCs w:val="20"/>
                    </w:rPr>
                    <w:t>Culte</w:t>
                  </w:r>
                  <w:r w:rsidR="002E52B7" w:rsidRPr="004974ED">
                    <w:rPr>
                      <w:rFonts w:ascii="Arial" w:hAnsi="Arial" w:cs="Arial"/>
                      <w:sz w:val="20"/>
                      <w:szCs w:val="20"/>
                    </w:rPr>
                    <w:t xml:space="preserve"> tous les dimanches à 10h30 au t</w:t>
                  </w:r>
                  <w:r w:rsidR="000C1EA1" w:rsidRPr="004974ED">
                    <w:rPr>
                      <w:rFonts w:ascii="Arial" w:hAnsi="Arial" w:cs="Arial"/>
                      <w:sz w:val="20"/>
                      <w:szCs w:val="20"/>
                    </w:rPr>
                    <w:t>emple</w:t>
                  </w:r>
                  <w:r w:rsidR="00282B66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413FD2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Culte de r</w:t>
                  </w:r>
                  <w:r w:rsidR="00282B66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entrée :</w:t>
                  </w:r>
                  <w:r w:rsidR="00282B66">
                    <w:rPr>
                      <w:rFonts w:ascii="Arial" w:hAnsi="Arial" w:cs="Arial"/>
                      <w:sz w:val="20"/>
                      <w:szCs w:val="20"/>
                    </w:rPr>
                    <w:t xml:space="preserve"> 30 août</w:t>
                  </w:r>
                  <w:r w:rsidR="00413FD2">
                    <w:rPr>
                      <w:rFonts w:ascii="Arial" w:hAnsi="Arial" w:cs="Arial"/>
                      <w:sz w:val="20"/>
                      <w:szCs w:val="20"/>
                    </w:rPr>
                    <w:t xml:space="preserve"> à 10h30</w:t>
                  </w:r>
                </w:p>
                <w:p w:rsidR="009712F2" w:rsidRPr="00E73D2E" w:rsidRDefault="008C5742" w:rsidP="00E73D2E">
                  <w:pPr>
                    <w:spacing w:after="0" w:line="240" w:lineRule="auto"/>
                    <w:ind w:left="-112" w:right="-119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Culte pour tous (familles)</w:t>
                  </w:r>
                  <w:r w:rsidR="00282B66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 :</w:t>
                  </w:r>
                  <w:r w:rsidR="00282B66">
                    <w:rPr>
                      <w:rFonts w:ascii="Arial" w:hAnsi="Arial" w:cs="Arial"/>
                      <w:sz w:val="20"/>
                      <w:szCs w:val="20"/>
                    </w:rPr>
                    <w:t xml:space="preserve"> 20 septembre</w:t>
                  </w:r>
                  <w:r w:rsidR="00E73D2E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  <w:p w:rsidR="00413FD2" w:rsidRDefault="00BB160F" w:rsidP="00742ADB">
                  <w:pPr>
                    <w:pStyle w:val="Contenudecadre"/>
                    <w:spacing w:after="0"/>
                    <w:ind w:left="-112" w:right="-119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974ED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St-Chamond</w:t>
                  </w:r>
                  <w:r w:rsidR="000A4A82" w:rsidRPr="004974ED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 : </w:t>
                  </w:r>
                  <w:r w:rsidR="00E83C45" w:rsidRPr="004974ED">
                    <w:rPr>
                      <w:rFonts w:ascii="Arial" w:hAnsi="Arial" w:cs="Arial"/>
                      <w:sz w:val="20"/>
                      <w:szCs w:val="20"/>
                    </w:rPr>
                    <w:t>Temple, 1 rue du Coin</w:t>
                  </w:r>
                  <w:r w:rsidR="00997BAD" w:rsidRPr="004974ED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286917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997BAD" w:rsidRPr="004974ED">
                    <w:rPr>
                      <w:rFonts w:ascii="Arial" w:hAnsi="Arial" w:cs="Arial"/>
                      <w:sz w:val="20"/>
                      <w:szCs w:val="20"/>
                    </w:rPr>
                    <w:t>Culte tous les dimanches à</w:t>
                  </w:r>
                  <w:r w:rsidR="000C2210" w:rsidRPr="004974ED">
                    <w:rPr>
                      <w:rFonts w:ascii="Arial" w:hAnsi="Arial" w:cs="Arial"/>
                      <w:sz w:val="20"/>
                      <w:szCs w:val="20"/>
                    </w:rPr>
                    <w:t xml:space="preserve"> 10h30 au temple </w:t>
                  </w:r>
                  <w:r w:rsidR="00EA4C4B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413FD2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Culte de r</w:t>
                  </w:r>
                  <w:r w:rsidR="00EA4C4B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entrée : </w:t>
                  </w:r>
                  <w:r w:rsidR="00EA4C4B" w:rsidRPr="00D2135B">
                    <w:rPr>
                      <w:rFonts w:ascii="Arial" w:hAnsi="Arial" w:cs="Arial"/>
                      <w:sz w:val="20"/>
                      <w:szCs w:val="20"/>
                    </w:rPr>
                    <w:t>13 septembre</w:t>
                  </w:r>
                  <w:r w:rsidR="00413FD2">
                    <w:rPr>
                      <w:rFonts w:ascii="Arial" w:hAnsi="Arial" w:cs="Arial"/>
                      <w:sz w:val="20"/>
                      <w:szCs w:val="20"/>
                    </w:rPr>
                    <w:t xml:space="preserve"> à 10h30</w:t>
                  </w:r>
                  <w:r w:rsidR="0028691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6A72D2" w:rsidRPr="004974ED">
                    <w:rPr>
                      <w:rFonts w:ascii="Arial" w:hAnsi="Arial" w:cs="Arial"/>
                      <w:sz w:val="20"/>
                      <w:szCs w:val="20"/>
                    </w:rPr>
                    <w:t>Les cultes sont diffusés en direct sur internet</w:t>
                  </w:r>
                  <w:r w:rsidR="004E5209" w:rsidRPr="004974ED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997BAD" w:rsidRPr="004974ED">
                    <w:rPr>
                      <w:rFonts w:ascii="Arial" w:hAnsi="Arial" w:cs="Arial"/>
                      <w:sz w:val="20"/>
                      <w:szCs w:val="20"/>
                    </w:rPr>
                    <w:t xml:space="preserve">cliquez sur : </w:t>
                  </w:r>
                  <w:hyperlink r:id="rId11">
                    <w:r w:rsidR="00997BAD" w:rsidRPr="004974ED">
                      <w:rPr>
                        <w:rStyle w:val="LienInternet"/>
                        <w:rFonts w:ascii="Arial" w:hAnsi="Arial" w:cs="Arial"/>
                        <w:sz w:val="20"/>
                        <w:szCs w:val="20"/>
                      </w:rPr>
                      <w:t>https://whereby.com/cultevisio</w:t>
                    </w:r>
                  </w:hyperlink>
                  <w:r w:rsidR="00151177" w:rsidRPr="004974ED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700C2F" w:rsidRPr="004974ED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4974ED">
                    <w:rPr>
                      <w:rFonts w:ascii="Arial" w:hAnsi="Arial" w:cs="Arial"/>
                      <w:b/>
                      <w:sz w:val="20"/>
                      <w:szCs w:val="20"/>
                    </w:rPr>
                    <w:t>S</w:t>
                  </w:r>
                  <w:r w:rsidRPr="004974ED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t-Etienne :</w:t>
                  </w:r>
                  <w:r w:rsidRPr="004974ED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04613A" w:rsidRPr="004974ED">
                    <w:rPr>
                      <w:rFonts w:ascii="Arial" w:hAnsi="Arial" w:cs="Arial"/>
                      <w:sz w:val="20"/>
                      <w:szCs w:val="20"/>
                    </w:rPr>
                    <w:t>Temple et salle Louis Comte</w:t>
                  </w:r>
                  <w:r w:rsidR="00215F3D" w:rsidRPr="004974ED">
                    <w:rPr>
                      <w:rFonts w:ascii="Arial" w:hAnsi="Arial" w:cs="Arial"/>
                      <w:sz w:val="20"/>
                      <w:szCs w:val="20"/>
                    </w:rPr>
                    <w:br/>
                    <w:t>21 rue É</w:t>
                  </w:r>
                  <w:r w:rsidR="00E83C45" w:rsidRPr="004974ED">
                    <w:rPr>
                      <w:rFonts w:ascii="Arial" w:hAnsi="Arial" w:cs="Arial"/>
                      <w:sz w:val="20"/>
                      <w:szCs w:val="20"/>
                    </w:rPr>
                    <w:t>lisée Reclus</w:t>
                  </w:r>
                  <w:r w:rsidR="004E5209" w:rsidRPr="004974ED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  <w:r w:rsidR="00611679" w:rsidRPr="004974ED">
                    <w:rPr>
                      <w:rFonts w:ascii="Arial" w:hAnsi="Arial" w:cs="Arial"/>
                      <w:sz w:val="20"/>
                      <w:szCs w:val="20"/>
                    </w:rPr>
                    <w:t>Culte</w:t>
                  </w:r>
                  <w:r w:rsidR="00AC29D6" w:rsidRPr="004974ED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2E52B7" w:rsidRPr="004974ED">
                    <w:rPr>
                      <w:rFonts w:ascii="Arial" w:hAnsi="Arial" w:cs="Arial"/>
                      <w:sz w:val="20"/>
                      <w:szCs w:val="20"/>
                    </w:rPr>
                    <w:t>tous les dimanches à 10h30 au temple</w:t>
                  </w:r>
                </w:p>
                <w:p w:rsidR="00B64E00" w:rsidRPr="004974ED" w:rsidRDefault="00413FD2" w:rsidP="00742ADB">
                  <w:pPr>
                    <w:pStyle w:val="Contenudecadre"/>
                    <w:spacing w:after="0"/>
                    <w:ind w:left="-112" w:right="-1198"/>
                    <w:contextualSpacing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Culte de rentrée : </w:t>
                  </w:r>
                  <w:r w:rsidRPr="00413FD2">
                    <w:rPr>
                      <w:rFonts w:ascii="Arial" w:hAnsi="Arial" w:cs="Arial"/>
                      <w:sz w:val="20"/>
                      <w:szCs w:val="20"/>
                    </w:rPr>
                    <w:t>27 septembre à 10h30</w:t>
                  </w:r>
                  <w:r w:rsidR="004C7705" w:rsidRPr="00413FD2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  <w:p w:rsidR="00EC7D38" w:rsidRDefault="00084DB3" w:rsidP="003D649C">
                  <w:pPr>
                    <w:spacing w:after="0" w:line="240" w:lineRule="auto"/>
                    <w:ind w:left="-112" w:right="-1198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4974E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St-Étienne Maison de l’Amitié</w:t>
                  </w:r>
                  <w:r w:rsidR="00EC7D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, </w:t>
                  </w:r>
                  <w:r w:rsidR="00EC7D38" w:rsidRPr="00EC7D3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4 rue Marcel Sembat</w:t>
                  </w:r>
                </w:p>
                <w:p w:rsidR="005B04F3" w:rsidRDefault="00EC7D38" w:rsidP="003D649C">
                  <w:pPr>
                    <w:spacing w:after="0" w:line="240" w:lineRule="auto"/>
                    <w:ind w:left="-112" w:right="-119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</w:t>
                  </w:r>
                  <w:r w:rsidR="003E3AB3">
                    <w:rPr>
                      <w:rFonts w:ascii="Arial" w:hAnsi="Arial" w:cs="Arial"/>
                      <w:sz w:val="20"/>
                      <w:szCs w:val="20"/>
                    </w:rPr>
                    <w:t xml:space="preserve">ulte </w:t>
                  </w:r>
                  <w:r w:rsidR="004C0CA7">
                    <w:rPr>
                      <w:rFonts w:ascii="Arial" w:hAnsi="Arial" w:cs="Arial"/>
                      <w:sz w:val="20"/>
                      <w:szCs w:val="20"/>
                    </w:rPr>
                    <w:t xml:space="preserve">le </w:t>
                  </w:r>
                  <w:r w:rsidR="003E3AB3">
                    <w:rPr>
                      <w:rFonts w:ascii="Arial" w:hAnsi="Arial" w:cs="Arial"/>
                      <w:sz w:val="20"/>
                      <w:szCs w:val="20"/>
                    </w:rPr>
                    <w:t>dimanche 6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septembre</w:t>
                  </w:r>
                  <w:r w:rsidR="00AD769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1D60DF">
                    <w:rPr>
                      <w:rFonts w:ascii="Arial" w:hAnsi="Arial" w:cs="Arial"/>
                      <w:sz w:val="20"/>
                      <w:szCs w:val="20"/>
                    </w:rPr>
                    <w:t>à 18</w:t>
                  </w:r>
                  <w:r w:rsidR="005B04F3">
                    <w:rPr>
                      <w:rFonts w:ascii="Arial" w:hAnsi="Arial" w:cs="Arial"/>
                      <w:sz w:val="20"/>
                      <w:szCs w:val="20"/>
                    </w:rPr>
                    <w:t>h</w:t>
                  </w:r>
                </w:p>
                <w:p w:rsidR="00AD7693" w:rsidRDefault="004E5209" w:rsidP="003D649C">
                  <w:pPr>
                    <w:spacing w:after="0" w:line="240" w:lineRule="auto"/>
                    <w:ind w:left="-112" w:right="-119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974ED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7B1FF1" w:rsidRPr="004974ED">
                    <w:rPr>
                      <w:rFonts w:ascii="Arial" w:hAnsi="Arial" w:cs="Arial"/>
                      <w:b/>
                      <w:sz w:val="20"/>
                      <w:szCs w:val="20"/>
                    </w:rPr>
                    <w:t>Temple de Montbrison,</w:t>
                  </w:r>
                  <w:r w:rsidR="00382C34" w:rsidRPr="004974ED">
                    <w:rPr>
                      <w:rFonts w:ascii="Arial" w:hAnsi="Arial" w:cs="Arial"/>
                      <w:sz w:val="20"/>
                      <w:szCs w:val="20"/>
                    </w:rPr>
                    <w:t xml:space="preserve"> 7 rue Marguerite Fournier</w:t>
                  </w:r>
                  <w:r w:rsidR="001C72E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176EB3" w:rsidRPr="00413FD2">
                    <w:rPr>
                      <w:rFonts w:ascii="Arial" w:hAnsi="Arial" w:cs="Arial"/>
                      <w:b/>
                      <w:sz w:val="20"/>
                      <w:szCs w:val="20"/>
                    </w:rPr>
                    <w:t>Culte</w:t>
                  </w:r>
                  <w:r w:rsidR="007470A9" w:rsidRPr="00413FD2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413FD2" w:rsidRPr="00413FD2">
                    <w:rPr>
                      <w:rFonts w:ascii="Arial" w:hAnsi="Arial" w:cs="Arial"/>
                      <w:b/>
                      <w:sz w:val="20"/>
                      <w:szCs w:val="20"/>
                    </w:rPr>
                    <w:t>de rentrée :</w:t>
                  </w:r>
                  <w:r w:rsidR="00D1313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3E3AB3"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  <w:r w:rsidR="000D2C88">
                    <w:rPr>
                      <w:rFonts w:ascii="Arial" w:hAnsi="Arial" w:cs="Arial"/>
                      <w:sz w:val="20"/>
                      <w:szCs w:val="20"/>
                    </w:rPr>
                    <w:t xml:space="preserve"> septembre</w:t>
                  </w:r>
                  <w:r w:rsidR="003E3AB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910021">
                    <w:rPr>
                      <w:rFonts w:ascii="Arial" w:hAnsi="Arial" w:cs="Arial"/>
                      <w:sz w:val="20"/>
                      <w:szCs w:val="20"/>
                    </w:rPr>
                    <w:t>à 10h30</w:t>
                  </w:r>
                  <w:r w:rsidR="00E81F7D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:rsidR="005B04F3" w:rsidRDefault="00E81F7D" w:rsidP="003D649C">
                  <w:pPr>
                    <w:spacing w:after="0" w:line="240" w:lineRule="auto"/>
                    <w:ind w:left="-112" w:right="-1198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7B1FF1" w:rsidRPr="004974ED">
                    <w:rPr>
                      <w:rFonts w:ascii="Arial" w:hAnsi="Arial" w:cs="Arial"/>
                      <w:b/>
                      <w:sz w:val="20"/>
                      <w:szCs w:val="20"/>
                    </w:rPr>
                    <w:t>La Sarrazinière</w:t>
                  </w:r>
                  <w:r w:rsidR="0092624B">
                    <w:rPr>
                      <w:rFonts w:ascii="Arial" w:hAnsi="Arial" w:cs="Arial"/>
                      <w:sz w:val="20"/>
                      <w:szCs w:val="20"/>
                    </w:rPr>
                    <w:t>, rue Amilcare Cipriani</w:t>
                  </w:r>
                  <w:r w:rsidR="0092624B">
                    <w:rPr>
                      <w:rFonts w:ascii="Arial" w:hAnsi="Arial" w:cs="Arial"/>
                      <w:sz w:val="20"/>
                      <w:szCs w:val="20"/>
                    </w:rPr>
                    <w:br/>
                    <w:t>C</w:t>
                  </w:r>
                  <w:r w:rsidR="007470A9" w:rsidRPr="004974ED">
                    <w:rPr>
                      <w:rFonts w:ascii="Arial" w:hAnsi="Arial" w:cs="Arial"/>
                      <w:sz w:val="20"/>
                      <w:szCs w:val="20"/>
                    </w:rPr>
                    <w:t xml:space="preserve">ulte </w:t>
                  </w:r>
                  <w:r w:rsidR="005B04F3">
                    <w:rPr>
                      <w:rFonts w:ascii="Arial" w:hAnsi="Arial" w:cs="Arial"/>
                      <w:sz w:val="20"/>
                      <w:szCs w:val="20"/>
                    </w:rPr>
                    <w:t xml:space="preserve">le mardi </w:t>
                  </w:r>
                  <w:r w:rsidR="00773ED0">
                    <w:rPr>
                      <w:rFonts w:ascii="Arial" w:hAnsi="Arial" w:cs="Arial"/>
                      <w:sz w:val="20"/>
                      <w:szCs w:val="20"/>
                    </w:rPr>
                    <w:t xml:space="preserve">15 septembre </w:t>
                  </w:r>
                  <w:r w:rsidR="005B04F3">
                    <w:rPr>
                      <w:rFonts w:ascii="Arial" w:hAnsi="Arial" w:cs="Arial"/>
                      <w:sz w:val="20"/>
                      <w:szCs w:val="20"/>
                    </w:rPr>
                    <w:t>à 15h</w:t>
                  </w:r>
                  <w:r w:rsidR="005B04F3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</w:p>
                <w:p w:rsidR="009A553E" w:rsidRPr="004974ED" w:rsidRDefault="00CE1C52" w:rsidP="003D649C">
                  <w:pPr>
                    <w:spacing w:after="0" w:line="240" w:lineRule="auto"/>
                    <w:ind w:left="-112" w:right="-119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974ED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>Consistoire :</w:t>
                  </w:r>
                  <w:r w:rsidRPr="004974ED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="00061263" w:rsidRPr="004974ED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  <w:r w:rsidR="004E5209" w:rsidRPr="004974ED">
                    <w:rPr>
                      <w:rFonts w:ascii="Arial" w:hAnsi="Arial" w:cs="Arial"/>
                      <w:sz w:val="20"/>
                      <w:szCs w:val="20"/>
                    </w:rPr>
                    <w:t>Tous l</w:t>
                  </w:r>
                  <w:r w:rsidR="009A553E" w:rsidRPr="004974ED">
                    <w:rPr>
                      <w:rFonts w:ascii="Arial" w:hAnsi="Arial" w:cs="Arial"/>
                      <w:sz w:val="20"/>
                      <w:szCs w:val="20"/>
                    </w:rPr>
                    <w:t>es dimanches à 13h, sur RCF, culte préparé</w:t>
                  </w:r>
                </w:p>
                <w:p w:rsidR="00E93A1D" w:rsidRDefault="004E5209" w:rsidP="003D649C">
                  <w:pPr>
                    <w:spacing w:after="0" w:line="240" w:lineRule="auto"/>
                    <w:ind w:left="-112" w:right="-1198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4974ED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C21FC4" w:rsidRPr="004974ED">
                    <w:rPr>
                      <w:rFonts w:ascii="Arial" w:hAnsi="Arial" w:cs="Arial"/>
                      <w:sz w:val="20"/>
                      <w:szCs w:val="20"/>
                    </w:rPr>
                    <w:t xml:space="preserve">par les </w:t>
                  </w:r>
                  <w:r w:rsidRPr="004974ED">
                    <w:rPr>
                      <w:rFonts w:ascii="Arial" w:hAnsi="Arial" w:cs="Arial"/>
                      <w:sz w:val="20"/>
                      <w:szCs w:val="20"/>
                    </w:rPr>
                    <w:t>pasteurs de l’EPUdF (en replay sur rcf.fr)</w:t>
                  </w:r>
                  <w:r w:rsidR="00945E24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="00B63C1C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br/>
                  </w:r>
                  <w:r w:rsidR="003D649C" w:rsidRPr="004974ED">
                    <w:rPr>
                      <w:rFonts w:ascii="Arial" w:hAnsi="Arial" w:cs="Arial"/>
                      <w:b/>
                      <w:bCs/>
                      <w:i/>
                      <w:sz w:val="20"/>
                      <w:szCs w:val="20"/>
                    </w:rPr>
                    <w:t>Coordonnées pasteurs</w:t>
                  </w:r>
                  <w:r w:rsidR="003D649C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</w:t>
                  </w:r>
                  <w:r w:rsidR="003D649C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br/>
                    <w:t xml:space="preserve"> Nguéa Gérémie</w:t>
                  </w:r>
                  <w:r w:rsidR="00AB735E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3D649C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: 07 49 13 21 19 (St-Et</w:t>
                  </w:r>
                  <w:r w:rsidR="00CA47CA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ienne-Forez)</w:t>
                  </w:r>
                  <w:r w:rsidR="00CA47CA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br/>
                    <w:t xml:space="preserve"> Pélissier  Alain</w:t>
                  </w:r>
                  <w:r w:rsidR="003D649C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6054E8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  </w:t>
                  </w:r>
                  <w:r w:rsidR="00AB735E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3D649C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: 06 47 20 06 24 (</w:t>
                  </w:r>
                  <w:r w:rsidR="00B75FFE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St-Chamond)</w:t>
                  </w:r>
                  <w:r w:rsidR="00B75FFE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br/>
                    <w:t xml:space="preserve"> Veldhuizen David</w:t>
                  </w:r>
                  <w:r w:rsidR="00E6360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B75FFE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:</w:t>
                  </w:r>
                  <w:r w:rsidR="00E63600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3D649C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07 69 06 59 75 (St-Etienne-Forez</w:t>
                  </w:r>
                  <w:r w:rsidR="00052BC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)</w:t>
                  </w:r>
                  <w:r w:rsidR="00945E24">
                    <w:rPr>
                      <w:rFonts w:ascii="Arial" w:hAnsi="Arial" w:cs="Arial"/>
                      <w:bCs/>
                      <w:sz w:val="20"/>
                      <w:szCs w:val="20"/>
                    </w:rPr>
                    <w:br/>
                  </w:r>
                  <w:r w:rsidR="003D649C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br/>
                  </w:r>
                  <w:r w:rsidR="003D649C" w:rsidRPr="004974E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Coordonnée</w:t>
                  </w:r>
                  <w:r w:rsidR="00C638FC" w:rsidRPr="004974E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</w:t>
                  </w:r>
                  <w:r w:rsidR="003D649C" w:rsidRPr="004974E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président CP Roanne</w:t>
                  </w:r>
                  <w:r w:rsidR="00CD25F8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</w:t>
                  </w:r>
                  <w:r w:rsidR="00CD25F8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br/>
                  </w:r>
                  <w:r w:rsidR="00104299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Pinault  Ke</w:t>
                  </w:r>
                  <w:r w:rsidR="00CD25F8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vin</w:t>
                  </w:r>
                  <w:r w:rsidR="003D649C"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t xml:space="preserve"> : 07 68 75 64 95</w:t>
                  </w:r>
                  <w:r w:rsidR="00945E24">
                    <w:rPr>
                      <w:rFonts w:ascii="Arial" w:hAnsi="Arial" w:cs="Arial"/>
                      <w:bCs/>
                      <w:sz w:val="20"/>
                      <w:szCs w:val="20"/>
                    </w:rPr>
                    <w:br/>
                  </w:r>
                </w:p>
                <w:p w:rsidR="00CE2C88" w:rsidRDefault="00DD580A" w:rsidP="003D649C">
                  <w:pPr>
                    <w:spacing w:after="0" w:line="240" w:lineRule="auto"/>
                    <w:ind w:left="-112" w:right="-1198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Coordonnées aumônier</w:t>
                  </w:r>
                  <w:r w:rsidR="00E93A1D" w:rsidRPr="005B42A0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br/>
                  </w:r>
                  <w:r w:rsidR="00E93A1D">
                    <w:rPr>
                      <w:rFonts w:ascii="Arial" w:hAnsi="Arial" w:cs="Arial"/>
                      <w:bCs/>
                      <w:sz w:val="20"/>
                      <w:szCs w:val="20"/>
                    </w:rPr>
                    <w:t>Hôpitaux : Géraldine Blachon</w:t>
                  </w:r>
                  <w:r w:rsidR="00ED2A26">
                    <w:rPr>
                      <w:rFonts w:ascii="Arial" w:hAnsi="Arial" w:cs="Arial"/>
                      <w:bCs/>
                      <w:sz w:val="20"/>
                      <w:szCs w:val="20"/>
                    </w:rPr>
                    <w:t> : 06 86 43 55 16</w:t>
                  </w:r>
                  <w:r w:rsidR="00511938">
                    <w:rPr>
                      <w:rFonts w:ascii="Arial" w:hAnsi="Arial" w:cs="Arial"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EF0C19" w:rsidRPr="003638B3">
                      <w:rPr>
                        <w:rStyle w:val="Lienhypertexte"/>
                        <w:rFonts w:ascii="Arial" w:hAnsi="Arial" w:cs="Arial"/>
                        <w:bCs/>
                        <w:sz w:val="20"/>
                        <w:szCs w:val="20"/>
                      </w:rPr>
                      <w:t>aumonerie.protestante@chu-st-etienne.fr</w:t>
                    </w:r>
                  </w:hyperlink>
                  <w:r w:rsidR="00A857A4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</w:p>
                <w:p w:rsidR="00B92A42" w:rsidRPr="004974ED" w:rsidRDefault="003D649C" w:rsidP="003D649C">
                  <w:pPr>
                    <w:spacing w:after="0" w:line="240" w:lineRule="auto"/>
                    <w:ind w:left="-112" w:right="-119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974ED">
                    <w:rPr>
                      <w:rFonts w:ascii="Arial" w:hAnsi="Arial" w:cs="Arial"/>
                      <w:bCs/>
                      <w:sz w:val="20"/>
                      <w:szCs w:val="20"/>
                    </w:rPr>
                    <w:br/>
                  </w:r>
                  <w:r w:rsidRPr="004974ED"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  <w:t xml:space="preserve"> </w:t>
                  </w:r>
                  <w:r w:rsidRPr="00945E24">
                    <w:rPr>
                      <w:rFonts w:ascii="Arial" w:hAnsi="Arial" w:cs="Arial"/>
                      <w:sz w:val="16"/>
                      <w:szCs w:val="16"/>
                      <w:lang w:val="en-US" w:eastAsia="zh-CN"/>
                    </w:rPr>
                    <w:t xml:space="preserve">Nos sites paroissiaux (Firminy, </w:t>
                  </w:r>
                  <w:r w:rsidR="00BF33EF" w:rsidRPr="00945E24">
                    <w:rPr>
                      <w:rFonts w:ascii="Arial" w:hAnsi="Arial" w:cs="Arial"/>
                      <w:sz w:val="16"/>
                      <w:szCs w:val="16"/>
                      <w:lang w:val="en-US" w:eastAsia="zh-CN"/>
                    </w:rPr>
                    <w:t>Roanne,</w:t>
                  </w:r>
                  <w:r w:rsidR="004974ED" w:rsidRPr="00945E24">
                    <w:rPr>
                      <w:rFonts w:ascii="Arial" w:hAnsi="Arial" w:cs="Arial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945E24">
                    <w:rPr>
                      <w:rFonts w:ascii="Arial" w:hAnsi="Arial" w:cs="Arial"/>
                      <w:sz w:val="16"/>
                      <w:szCs w:val="16"/>
                      <w:lang w:val="en-US" w:eastAsia="zh-CN"/>
                    </w:rPr>
                    <w:t xml:space="preserve"> St-Chamond,</w:t>
                  </w:r>
                  <w:r w:rsidR="004974ED" w:rsidRPr="00945E24">
                    <w:rPr>
                      <w:rFonts w:ascii="Arial" w:hAnsi="Arial" w:cs="Arial"/>
                      <w:sz w:val="16"/>
                      <w:szCs w:val="16"/>
                      <w:lang w:val="en-US" w:eastAsia="zh-CN"/>
                    </w:rPr>
                    <w:br/>
                  </w:r>
                  <w:r w:rsidRPr="00945E24">
                    <w:rPr>
                      <w:rFonts w:ascii="Arial" w:hAnsi="Arial" w:cs="Arial"/>
                      <w:sz w:val="16"/>
                      <w:szCs w:val="16"/>
                      <w:lang w:val="en-US" w:eastAsia="zh-CN"/>
                    </w:rPr>
                    <w:t xml:space="preserve"> St-Etienne) peuvent vous fournir des</w:t>
                  </w:r>
                  <w:r w:rsidR="00BF33EF" w:rsidRPr="00945E24">
                    <w:rPr>
                      <w:rFonts w:ascii="Arial" w:hAnsi="Arial" w:cs="Arial"/>
                      <w:sz w:val="16"/>
                      <w:szCs w:val="16"/>
                      <w:lang w:val="en-US" w:eastAsia="zh-CN"/>
                    </w:rPr>
                    <w:t xml:space="preserve"> </w:t>
                  </w:r>
                  <w:r w:rsidRPr="00945E24">
                    <w:rPr>
                      <w:rFonts w:ascii="Arial" w:hAnsi="Arial" w:cs="Arial"/>
                      <w:sz w:val="16"/>
                      <w:szCs w:val="16"/>
                      <w:lang w:val="en-US" w:eastAsia="zh-CN"/>
                    </w:rPr>
                    <w:t>informations utiles.</w:t>
                  </w:r>
                  <w:r w:rsidR="004974ED" w:rsidRPr="00945E24">
                    <w:rPr>
                      <w:rFonts w:ascii="Arial" w:hAnsi="Arial" w:cs="Arial"/>
                      <w:sz w:val="16"/>
                      <w:szCs w:val="16"/>
                      <w:lang w:val="en-US" w:eastAsia="zh-CN"/>
                    </w:rPr>
                    <w:br/>
                  </w:r>
                  <w:r w:rsidRPr="00945E24">
                    <w:rPr>
                      <w:rFonts w:ascii="Arial" w:hAnsi="Arial" w:cs="Arial"/>
                      <w:bCs/>
                      <w:sz w:val="16"/>
                      <w:szCs w:val="16"/>
                    </w:rPr>
                    <w:t>Consultez-les !</w:t>
                  </w:r>
                  <w:r w:rsidRPr="004974ED">
                    <w:rPr>
                      <w:sz w:val="20"/>
                      <w:szCs w:val="20"/>
                    </w:rPr>
                    <w:t xml:space="preserve">            </w:t>
                  </w:r>
                </w:p>
              </w:txbxContent>
            </v:textbox>
            <w10:wrap anchorx="margin"/>
          </v:shape>
        </w:pict>
      </w:r>
      <w:r w:rsidRPr="00910108">
        <w:rPr>
          <w:rFonts w:ascii="Arial" w:eastAsia="Times New Roman" w:hAnsi="Arial" w:cs="Arial"/>
          <w:b/>
          <w:noProof/>
          <w:sz w:val="24"/>
          <w:szCs w:val="24"/>
          <w:lang w:eastAsia="fr-FR"/>
        </w:rPr>
        <w:pict>
          <v:shape id="Zone de texte 5" o:spid="_x0000_s2054" type="#_x0000_t202" style="position:absolute;left:0;text-align:left;margin-left:78.3pt;margin-top:7.9pt;width:101.25pt;height:30pt;z-index:25176780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">
            <v:textbox style="mso-next-textbox:#Zone de texte 5">
              <w:txbxContent>
                <w:p w:rsidR="001065E4" w:rsidRPr="001065E4" w:rsidRDefault="001065E4" w:rsidP="00412590">
                  <w:pPr>
                    <w:jc w:val="center"/>
                    <w:rPr>
                      <w:b/>
                      <w:color w:val="E36C0A" w:themeColor="accent6" w:themeShade="BF"/>
                      <w:sz w:val="36"/>
                      <w:szCs w:val="36"/>
                    </w:rPr>
                  </w:pPr>
                  <w:r w:rsidRPr="001065E4">
                    <w:rPr>
                      <w:b/>
                      <w:color w:val="E36C0A" w:themeColor="accent6" w:themeShade="BF"/>
                      <w:sz w:val="36"/>
                      <w:szCs w:val="36"/>
                    </w:rPr>
                    <w:t>C U L T E S</w:t>
                  </w:r>
                </w:p>
              </w:txbxContent>
            </v:textbox>
            <w10:wrap anchorx="margin"/>
          </v:shape>
        </w:pict>
      </w:r>
    </w:p>
    <w:p w:rsidR="004565FB" w:rsidRPr="00010088" w:rsidRDefault="00B01620">
      <w:pPr>
        <w:spacing w:after="0"/>
        <w:jc w:val="both"/>
        <w:rPr>
          <w:rFonts w:ascii="Arial" w:hAnsi="Arial" w:cs="Arial"/>
          <w:sz w:val="24"/>
          <w:szCs w:val="24"/>
        </w:rPr>
      </w:pPr>
      <w:r>
        <w:t xml:space="preserve"> </w:t>
      </w:r>
    </w:p>
    <w:p w:rsidR="004565FB" w:rsidRPr="00010088" w:rsidRDefault="00630D4A" w:rsidP="00C71B63">
      <w:pPr>
        <w:spacing w:after="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color w:val="943634" w:themeColor="accent2" w:themeShade="BF"/>
          <w:sz w:val="36"/>
          <w:szCs w:val="36"/>
        </w:rPr>
        <w:t>RENTRÉE</w:t>
      </w:r>
    </w:p>
    <w:p w:rsidR="004565FB" w:rsidRPr="00010088" w:rsidRDefault="004565F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565FB" w:rsidRPr="00010088" w:rsidRDefault="004565F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565FB" w:rsidRPr="00010088" w:rsidRDefault="004565F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565FB" w:rsidRPr="00010088" w:rsidRDefault="004565F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565FB" w:rsidRPr="00010088" w:rsidRDefault="00F20831">
      <w:pPr>
        <w:spacing w:after="0"/>
        <w:jc w:val="both"/>
        <w:rPr>
          <w:rFonts w:ascii="Arial" w:hAnsi="Arial" w:cs="Arial"/>
          <w:sz w:val="24"/>
          <w:szCs w:val="24"/>
        </w:rPr>
      </w:pPr>
      <w:r w:rsidRPr="00010088">
        <w:rPr>
          <w:rFonts w:ascii="Arial" w:hAnsi="Arial" w:cs="Arial"/>
          <w:sz w:val="24"/>
          <w:szCs w:val="24"/>
        </w:rPr>
        <w:t xml:space="preserve"> </w:t>
      </w:r>
    </w:p>
    <w:p w:rsidR="004565FB" w:rsidRPr="00010088" w:rsidRDefault="004565FB">
      <w:pPr>
        <w:spacing w:after="0"/>
        <w:rPr>
          <w:rFonts w:ascii="Arial" w:hAnsi="Arial" w:cs="Arial"/>
          <w:sz w:val="24"/>
          <w:szCs w:val="24"/>
        </w:rPr>
      </w:pPr>
    </w:p>
    <w:p w:rsidR="004565FB" w:rsidRPr="00010088" w:rsidRDefault="004565FB">
      <w:pPr>
        <w:spacing w:after="0"/>
        <w:rPr>
          <w:rFonts w:ascii="Arial" w:hAnsi="Arial" w:cs="Arial"/>
          <w:sz w:val="24"/>
          <w:szCs w:val="24"/>
        </w:rPr>
      </w:pP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A53614" w:rsidRPr="00A53614" w:rsidRDefault="00A53614" w:rsidP="00A53614">
      <w:pPr>
        <w:jc w:val="center"/>
        <w:rPr>
          <w:b/>
          <w:sz w:val="24"/>
          <w:szCs w:val="24"/>
        </w:rPr>
      </w:pPr>
      <w:r w:rsidRPr="00A53614">
        <w:rPr>
          <w:b/>
          <w:sz w:val="24"/>
          <w:szCs w:val="24"/>
        </w:rPr>
        <w:t>à Saint-Chamond</w:t>
      </w: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4565F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:rsidR="004565FB" w:rsidRPr="00010088" w:rsidRDefault="004565FB">
      <w:pPr>
        <w:pStyle w:val="Sansinterligne"/>
        <w:rPr>
          <w:rFonts w:ascii="Arial" w:hAnsi="Arial" w:cs="Arial"/>
          <w:sz w:val="24"/>
          <w:szCs w:val="24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91010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fr-FR"/>
        </w:rPr>
        <w:pict>
          <v:shape id="Zone de texte 4" o:spid="_x0000_s2053" type="#_x0000_t202" style="position:absolute;margin-left:570.65pt;margin-top:3.25pt;width:231.75pt;height:54pt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" filled="f">
            <v:textbox style="mso-next-textbox:#Zone de texte 4">
              <w:txbxContent>
                <w:p w:rsidR="002531B5" w:rsidRDefault="002531B5"/>
              </w:txbxContent>
            </v:textbox>
          </v:shape>
        </w:pict>
      </w: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4565F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565FB" w:rsidRPr="00010088" w:rsidRDefault="00F20831" w:rsidP="00630D4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010088">
        <w:rPr>
          <w:rFonts w:ascii="Arial" w:eastAsia="Times New Roman" w:hAnsi="Arial" w:cs="Arial"/>
          <w:b/>
          <w:sz w:val="24"/>
          <w:szCs w:val="24"/>
          <w:lang w:eastAsia="fr-FR"/>
        </w:rPr>
        <w:br w:type="page"/>
      </w:r>
    </w:p>
    <w:p w:rsidR="004565FB" w:rsidRDefault="00F20831">
      <w:pPr>
        <w:pStyle w:val="Paragraphedeliste"/>
        <w:tabs>
          <w:tab w:val="left" w:pos="1418"/>
        </w:tabs>
        <w:spacing w:after="0" w:line="120" w:lineRule="exact"/>
        <w:ind w:left="1276" w:hanging="1276"/>
        <w:rPr>
          <w:rFonts w:ascii="Arial" w:hAnsi="Arial" w:cs="Arial"/>
          <w:sz w:val="24"/>
          <w:szCs w:val="24"/>
        </w:rPr>
      </w:pPr>
      <w:r w:rsidRPr="00010088">
        <w:rPr>
          <w:rFonts w:ascii="Arial" w:hAnsi="Arial" w:cs="Arial"/>
          <w:sz w:val="24"/>
          <w:szCs w:val="24"/>
        </w:rPr>
        <w:lastRenderedPageBreak/>
        <w:t xml:space="preserve">          </w:t>
      </w:r>
    </w:p>
    <w:p w:rsidR="00802C9E" w:rsidRDefault="00802C9E">
      <w:pPr>
        <w:pStyle w:val="Paragraphedeliste"/>
        <w:tabs>
          <w:tab w:val="left" w:pos="1418"/>
        </w:tabs>
        <w:spacing w:after="0" w:line="120" w:lineRule="exact"/>
        <w:ind w:left="1276" w:hanging="1276"/>
        <w:rPr>
          <w:rFonts w:ascii="Arial" w:hAnsi="Arial" w:cs="Arial"/>
          <w:sz w:val="24"/>
          <w:szCs w:val="24"/>
        </w:rPr>
      </w:pPr>
    </w:p>
    <w:p w:rsidR="00802C9E" w:rsidRDefault="00802C9E">
      <w:pPr>
        <w:pStyle w:val="Paragraphedeliste"/>
        <w:tabs>
          <w:tab w:val="left" w:pos="1418"/>
        </w:tabs>
        <w:spacing w:after="0" w:line="120" w:lineRule="exact"/>
        <w:ind w:left="1276" w:hanging="1276"/>
        <w:rPr>
          <w:rFonts w:ascii="Arial" w:hAnsi="Arial" w:cs="Arial"/>
          <w:sz w:val="24"/>
          <w:szCs w:val="24"/>
        </w:rPr>
      </w:pPr>
    </w:p>
    <w:p w:rsidR="00802C9E" w:rsidRDefault="009733CF">
      <w:pPr>
        <w:pStyle w:val="Paragraphedeliste"/>
        <w:tabs>
          <w:tab w:val="left" w:pos="1418"/>
        </w:tabs>
        <w:spacing w:after="0" w:line="120" w:lineRule="exact"/>
        <w:ind w:left="1276" w:hanging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7345D" w:rsidRDefault="0007345D" w:rsidP="00A10081">
      <w:pPr>
        <w:tabs>
          <w:tab w:val="left" w:pos="709"/>
        </w:tabs>
        <w:spacing w:after="0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:rsidR="00CB17A3" w:rsidRDefault="00910108" w:rsidP="00A10081">
      <w:pPr>
        <w:tabs>
          <w:tab w:val="left" w:pos="709"/>
        </w:tabs>
        <w:spacing w:after="0"/>
        <w:ind w:left="708"/>
        <w:rPr>
          <w:rFonts w:ascii="Arial" w:hAnsi="Arial" w:cs="Arial"/>
          <w:b/>
          <w:color w:val="FF0000"/>
          <w:sz w:val="24"/>
          <w:szCs w:val="24"/>
        </w:rPr>
      </w:pPr>
      <w:r w:rsidRPr="00910108">
        <w:rPr>
          <w:rFonts w:ascii="Arial" w:hAnsi="Arial" w:cs="Arial"/>
          <w:noProof/>
          <w:sz w:val="24"/>
          <w:szCs w:val="24"/>
          <w:lang w:eastAsia="fr-FR"/>
        </w:rPr>
        <w:pict>
          <v:shape id="Zone de texte 1" o:spid="_x0000_s2050" type="#_x0000_t202" style="position:absolute;left:0;text-align:left;margin-left:77.4pt;margin-top:.25pt;width:82.5pt;height:28.15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" strokecolor="white [3212]">
            <v:textbox style="mso-next-textbox:#Zone de texte 1">
              <w:txbxContent>
                <w:p w:rsidR="004565FB" w:rsidRPr="001065E4" w:rsidRDefault="00F20831">
                  <w:pPr>
                    <w:rPr>
                      <w:rFonts w:ascii="Arial" w:hAnsi="Arial" w:cs="Arial"/>
                      <w:b/>
                      <w:color w:val="E36C0A" w:themeColor="accent6" w:themeShade="BF"/>
                      <w:sz w:val="36"/>
                      <w:szCs w:val="36"/>
                    </w:rPr>
                  </w:pPr>
                  <w:r w:rsidRPr="00D37FC3">
                    <w:rPr>
                      <w:rFonts w:ascii="Arial" w:hAnsi="Arial" w:cs="Arial"/>
                      <w:b/>
                      <w:color w:val="E36C0A" w:themeColor="accent6" w:themeShade="BF"/>
                      <w:sz w:val="36"/>
                      <w:szCs w:val="36"/>
                    </w:rPr>
                    <w:t>A</w:t>
                  </w:r>
                  <w:r w:rsidR="00873D91">
                    <w:rPr>
                      <w:rFonts w:ascii="Arial" w:hAnsi="Arial" w:cs="Arial"/>
                      <w:b/>
                      <w:color w:val="E36C0A" w:themeColor="accent6" w:themeShade="BF"/>
                      <w:sz w:val="36"/>
                      <w:szCs w:val="36"/>
                    </w:rPr>
                    <w:t>g</w:t>
                  </w:r>
                  <w:r w:rsidRPr="00D37FC3">
                    <w:rPr>
                      <w:rFonts w:ascii="Arial" w:hAnsi="Arial" w:cs="Arial"/>
                      <w:b/>
                      <w:color w:val="E36C0A" w:themeColor="accent6" w:themeShade="BF"/>
                      <w:sz w:val="36"/>
                      <w:szCs w:val="36"/>
                    </w:rPr>
                    <w:t>enda</w:t>
                  </w:r>
                  <w:r w:rsidRPr="001065E4">
                    <w:rPr>
                      <w:rFonts w:ascii="Arial" w:hAnsi="Arial" w:cs="Arial"/>
                      <w:b/>
                      <w:color w:val="E36C0A" w:themeColor="accent6" w:themeShade="BF"/>
                      <w:sz w:val="36"/>
                      <w:szCs w:val="36"/>
                    </w:rPr>
                    <w:t> :</w:t>
                  </w:r>
                </w:p>
              </w:txbxContent>
            </v:textbox>
          </v:shape>
        </w:pict>
      </w:r>
      <w:r w:rsidR="008A7B1D" w:rsidRPr="00010088">
        <w:rPr>
          <w:rFonts w:ascii="Arial" w:eastAsia="Times New Roman" w:hAnsi="Arial" w:cs="Arial"/>
          <w:b/>
          <w:noProof/>
          <w:sz w:val="24"/>
          <w:szCs w:val="24"/>
          <w:lang w:eastAsia="fr-FR"/>
        </w:rPr>
        <w:drawing>
          <wp:inline distT="0" distB="0" distL="0" distR="0">
            <wp:extent cx="657225" cy="486833"/>
            <wp:effectExtent l="19050" t="0" r="9525" b="0"/>
            <wp:docPr id="8" name="Image 9" descr="Agend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Agenda log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8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3A4C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9733CF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</w:p>
    <w:p w:rsidR="000803EF" w:rsidRDefault="009733CF" w:rsidP="00A10081">
      <w:pPr>
        <w:tabs>
          <w:tab w:val="left" w:pos="709"/>
        </w:tabs>
        <w:spacing w:after="0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</w:t>
      </w:r>
    </w:p>
    <w:p w:rsidR="00575E07" w:rsidRDefault="009A4FEF" w:rsidP="009A4FEF">
      <w:pPr>
        <w:tabs>
          <w:tab w:val="left" w:pos="0"/>
          <w:tab w:val="left" w:pos="851"/>
        </w:tabs>
        <w:spacing w:after="0"/>
        <w:ind w:right="-1064" w:firstLine="708"/>
        <w:rPr>
          <w:rFonts w:ascii="Arial" w:hAnsi="Arial" w:cs="Arial"/>
          <w:i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F2247">
        <w:rPr>
          <w:rFonts w:ascii="Arial" w:hAnsi="Arial" w:cs="Arial"/>
          <w:b/>
          <w:color w:val="FF0000"/>
          <w:sz w:val="24"/>
          <w:szCs w:val="24"/>
        </w:rPr>
        <w:t>ACCUEIL CAFÉ</w:t>
      </w:r>
      <w:r w:rsidR="009321CE">
        <w:rPr>
          <w:rFonts w:ascii="Arial" w:hAnsi="Arial" w:cs="Arial"/>
          <w:b/>
          <w:color w:val="FF0000"/>
          <w:sz w:val="24"/>
          <w:szCs w:val="24"/>
        </w:rPr>
        <w:br/>
      </w:r>
      <w:r w:rsidR="00F95F71" w:rsidRPr="004366E9">
        <w:rPr>
          <w:rFonts w:ascii="Arial" w:hAnsi="Arial" w:cs="Arial"/>
          <w:b/>
          <w:i/>
        </w:rPr>
        <w:t>S</w:t>
      </w:r>
      <w:r w:rsidR="00F95F71">
        <w:rPr>
          <w:rFonts w:ascii="Arial" w:hAnsi="Arial" w:cs="Arial"/>
          <w:b/>
          <w:i/>
        </w:rPr>
        <w:t xml:space="preserve">t-Etienne </w:t>
      </w:r>
      <w:r w:rsidR="008520BA">
        <w:rPr>
          <w:rFonts w:ascii="Arial" w:hAnsi="Arial" w:cs="Arial"/>
          <w:b/>
          <w:i/>
        </w:rPr>
        <w:t xml:space="preserve"> </w:t>
      </w:r>
      <w:r w:rsidR="00D56A32">
        <w:rPr>
          <w:rFonts w:ascii="Arial" w:hAnsi="Arial" w:cs="Arial"/>
          <w:b/>
          <w:i/>
        </w:rPr>
        <w:t xml:space="preserve">  </w:t>
      </w:r>
      <w:r w:rsidR="00DC02D9">
        <w:rPr>
          <w:rFonts w:ascii="Arial" w:hAnsi="Arial" w:cs="Arial"/>
          <w:b/>
          <w:i/>
        </w:rPr>
        <w:t xml:space="preserve"> </w:t>
      </w:r>
      <w:r w:rsidR="00F95F71">
        <w:rPr>
          <w:rFonts w:ascii="Arial" w:hAnsi="Arial" w:cs="Arial"/>
          <w:b/>
          <w:i/>
        </w:rPr>
        <w:t xml:space="preserve">: </w:t>
      </w:r>
      <w:r w:rsidR="009E0514">
        <w:rPr>
          <w:rFonts w:ascii="Arial" w:hAnsi="Arial" w:cs="Arial"/>
          <w:i/>
        </w:rPr>
        <w:t>dimanche</w:t>
      </w:r>
      <w:r w:rsidR="00F24DAB">
        <w:rPr>
          <w:rFonts w:ascii="Arial" w:hAnsi="Arial" w:cs="Arial"/>
          <w:i/>
        </w:rPr>
        <w:t xml:space="preserve"> </w:t>
      </w:r>
      <w:r w:rsidR="003E3AB3">
        <w:rPr>
          <w:rFonts w:ascii="Arial" w:hAnsi="Arial" w:cs="Arial"/>
          <w:i/>
        </w:rPr>
        <w:t>13</w:t>
      </w:r>
      <w:r w:rsidR="008520BA">
        <w:rPr>
          <w:rFonts w:ascii="Arial" w:hAnsi="Arial" w:cs="Arial"/>
          <w:i/>
        </w:rPr>
        <w:t xml:space="preserve"> </w:t>
      </w:r>
      <w:r w:rsidR="00F95F71">
        <w:rPr>
          <w:rFonts w:ascii="Arial" w:hAnsi="Arial" w:cs="Arial"/>
          <w:i/>
        </w:rPr>
        <w:t>à 10h</w:t>
      </w:r>
      <w:r w:rsidR="0085503F">
        <w:rPr>
          <w:rFonts w:ascii="Arial" w:hAnsi="Arial" w:cs="Arial"/>
          <w:i/>
        </w:rPr>
        <w:br/>
      </w:r>
      <w:r w:rsidR="0085503F" w:rsidRPr="0085503F">
        <w:rPr>
          <w:rFonts w:ascii="Arial" w:hAnsi="Arial" w:cs="Arial"/>
          <w:b/>
          <w:i/>
        </w:rPr>
        <w:t>St-Chamond :</w:t>
      </w:r>
      <w:r w:rsidR="0085503F">
        <w:rPr>
          <w:rFonts w:ascii="Arial" w:hAnsi="Arial" w:cs="Arial"/>
          <w:i/>
        </w:rPr>
        <w:t xml:space="preserve"> dimanche 13 à 10h</w:t>
      </w:r>
      <w:r w:rsidR="00193549">
        <w:rPr>
          <w:rFonts w:ascii="Arial" w:hAnsi="Arial" w:cs="Arial"/>
          <w:i/>
        </w:rPr>
        <w:br/>
      </w:r>
    </w:p>
    <w:p w:rsidR="00F31DA0" w:rsidRPr="004107BE" w:rsidRDefault="00447FDB" w:rsidP="00C71B63">
      <w:pPr>
        <w:tabs>
          <w:tab w:val="left" w:pos="0"/>
          <w:tab w:val="left" w:pos="851"/>
        </w:tabs>
        <w:spacing w:after="0"/>
        <w:outlineLvl w:val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</w:t>
      </w:r>
      <w:r w:rsidR="00801C8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A4FE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C292A">
        <w:rPr>
          <w:rFonts w:ascii="Arial" w:hAnsi="Arial" w:cs="Arial"/>
          <w:b/>
          <w:color w:val="FF0000"/>
          <w:sz w:val="24"/>
          <w:szCs w:val="24"/>
        </w:rPr>
        <w:t>AMITIÉ</w:t>
      </w:r>
      <w:r w:rsidR="004107BE">
        <w:rPr>
          <w:rFonts w:ascii="Arial" w:hAnsi="Arial" w:cs="Arial"/>
          <w:b/>
          <w:color w:val="FF0000"/>
          <w:sz w:val="24"/>
          <w:szCs w:val="24"/>
        </w:rPr>
        <w:t>-RENCONTRE</w:t>
      </w:r>
    </w:p>
    <w:p w:rsidR="008F2A76" w:rsidRDefault="00F31DA0" w:rsidP="00C71B63">
      <w:pPr>
        <w:pStyle w:val="NormalWeb"/>
        <w:shd w:val="clear" w:color="auto" w:fill="FFFFFF"/>
        <w:spacing w:before="0" w:beforeAutospacing="0" w:after="0" w:afterAutospacing="0"/>
        <w:outlineLvl w:val="0"/>
        <w:rPr>
          <w:rFonts w:ascii="Arial" w:eastAsiaTheme="minorHAnsi" w:hAnsi="Arial" w:cs="Arial"/>
          <w:i/>
          <w:sz w:val="22"/>
          <w:szCs w:val="22"/>
          <w:lang w:eastAsia="en-US"/>
        </w:rPr>
      </w:pPr>
      <w:r w:rsidRPr="004107BE">
        <w:rPr>
          <w:rFonts w:ascii="Arial" w:hAnsi="Arial" w:cs="Arial"/>
          <w:b/>
          <w:i/>
        </w:rPr>
        <w:t>St-Chamond </w:t>
      </w:r>
      <w:r w:rsidRPr="0038648C">
        <w:rPr>
          <w:rFonts w:ascii="Arial" w:eastAsiaTheme="minorHAnsi" w:hAnsi="Arial" w:cs="Arial"/>
          <w:b/>
          <w:i/>
          <w:sz w:val="22"/>
          <w:szCs w:val="22"/>
          <w:lang w:eastAsia="en-US"/>
        </w:rPr>
        <w:t>:</w:t>
      </w:r>
      <w:r w:rsidR="00252637" w:rsidRPr="0038648C">
        <w:rPr>
          <w:rFonts w:ascii="Arial" w:eastAsiaTheme="minorHAnsi" w:hAnsi="Arial" w:cs="Arial"/>
          <w:b/>
          <w:i/>
          <w:sz w:val="22"/>
          <w:szCs w:val="22"/>
          <w:lang w:eastAsia="en-US"/>
        </w:rPr>
        <w:t xml:space="preserve"> </w:t>
      </w:r>
      <w:r w:rsidR="0085503F" w:rsidRPr="0085503F">
        <w:rPr>
          <w:rFonts w:ascii="Arial" w:eastAsiaTheme="minorHAnsi" w:hAnsi="Arial" w:cs="Arial"/>
          <w:i/>
          <w:sz w:val="22"/>
          <w:szCs w:val="22"/>
          <w:lang w:eastAsia="en-US"/>
        </w:rPr>
        <w:t>mardi 29 à 14h30</w:t>
      </w:r>
    </w:p>
    <w:p w:rsidR="005B04F3" w:rsidRDefault="005B04F3" w:rsidP="0038648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BB2080" w:rsidRDefault="006A0F4D" w:rsidP="00C71B63">
      <w:pPr>
        <w:tabs>
          <w:tab w:val="left" w:pos="851"/>
        </w:tabs>
        <w:spacing w:after="0"/>
        <w:outlineLvl w:val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95644F">
        <w:rPr>
          <w:rFonts w:ascii="Arial" w:hAnsi="Arial" w:cs="Arial"/>
          <w:b/>
          <w:bCs/>
          <w:i/>
          <w:color w:val="FF0000"/>
          <w:sz w:val="24"/>
          <w:szCs w:val="24"/>
        </w:rPr>
        <w:t xml:space="preserve"> </w:t>
      </w:r>
      <w:r w:rsidR="00CB4BBA">
        <w:rPr>
          <w:rFonts w:ascii="Arial" w:hAnsi="Arial" w:cs="Arial"/>
          <w:b/>
          <w:bCs/>
          <w:i/>
          <w:color w:val="FF0000"/>
          <w:sz w:val="24"/>
          <w:szCs w:val="24"/>
        </w:rPr>
        <w:t xml:space="preserve">       </w:t>
      </w:r>
      <w:r w:rsidR="00D22CFD" w:rsidRPr="009946E2">
        <w:rPr>
          <w:rFonts w:ascii="Arial" w:hAnsi="Arial" w:cs="Arial"/>
          <w:b/>
          <w:bCs/>
          <w:i/>
          <w:color w:val="FF0000"/>
          <w:sz w:val="24"/>
          <w:szCs w:val="24"/>
        </w:rPr>
        <w:t xml:space="preserve"> </w:t>
      </w:r>
      <w:r w:rsidR="007F46E4" w:rsidRPr="009946E2">
        <w:rPr>
          <w:rFonts w:ascii="Arial" w:hAnsi="Arial" w:cs="Arial"/>
          <w:b/>
          <w:color w:val="FF0000"/>
          <w:sz w:val="24"/>
          <w:szCs w:val="24"/>
        </w:rPr>
        <w:t>CATÉCHÈ</w:t>
      </w:r>
      <w:r w:rsidR="00841880" w:rsidRPr="009946E2">
        <w:rPr>
          <w:rFonts w:ascii="Arial" w:hAnsi="Arial" w:cs="Arial"/>
          <w:b/>
          <w:color w:val="FF0000"/>
          <w:sz w:val="24"/>
          <w:szCs w:val="24"/>
        </w:rPr>
        <w:t>SE</w:t>
      </w:r>
      <w:r w:rsidR="00870A43" w:rsidRPr="009946E2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0723DE" w:rsidRPr="0085503F" w:rsidRDefault="000723DE" w:rsidP="006D228D">
      <w:pPr>
        <w:spacing w:after="0"/>
        <w:rPr>
          <w:rFonts w:ascii="Arial" w:hAnsi="Arial" w:cs="Arial"/>
          <w:i/>
        </w:rPr>
      </w:pPr>
      <w:r w:rsidRPr="000723DE">
        <w:rPr>
          <w:rFonts w:ascii="Arial" w:hAnsi="Arial" w:cs="Arial"/>
          <w:b/>
          <w:color w:val="E36C0A" w:themeColor="accent6" w:themeShade="BF"/>
          <w:u w:val="single"/>
        </w:rPr>
        <w:t>Garderie 4 pattes</w:t>
      </w:r>
      <w:r w:rsidR="001323BE">
        <w:rPr>
          <w:rFonts w:ascii="Arial" w:hAnsi="Arial" w:cs="Arial"/>
          <w:b/>
          <w:color w:val="E36C0A" w:themeColor="accent6" w:themeShade="BF"/>
          <w:u w:val="single"/>
        </w:rPr>
        <w:br/>
      </w:r>
      <w:r w:rsidR="001323BE">
        <w:rPr>
          <w:rFonts w:ascii="Arial" w:hAnsi="Arial" w:cs="Arial"/>
          <w:b/>
          <w:i/>
        </w:rPr>
        <w:t>St-Chamond </w:t>
      </w:r>
      <w:r w:rsidR="001323BE">
        <w:rPr>
          <w:rFonts w:ascii="Arial" w:hAnsi="Arial" w:cs="Arial"/>
          <w:b/>
        </w:rPr>
        <w:t>:</w:t>
      </w:r>
      <w:r w:rsidRPr="000723DE">
        <w:rPr>
          <w:rFonts w:ascii="Arial" w:hAnsi="Arial" w:cs="Arial"/>
          <w:b/>
          <w:color w:val="E36C0A" w:themeColor="accent6" w:themeShade="BF"/>
        </w:rPr>
        <w:t xml:space="preserve"> </w:t>
      </w:r>
      <w:r w:rsidR="0085503F" w:rsidRPr="0085503F">
        <w:rPr>
          <w:rFonts w:ascii="Arial" w:hAnsi="Arial" w:cs="Arial"/>
          <w:i/>
        </w:rPr>
        <w:t>dimanche 13 à 10h</w:t>
      </w:r>
    </w:p>
    <w:p w:rsidR="00AD7693" w:rsidRPr="0085503F" w:rsidRDefault="00A352AC" w:rsidP="00E80D86">
      <w:pPr>
        <w:spacing w:after="0"/>
        <w:rPr>
          <w:rFonts w:ascii="Arial" w:hAnsi="Arial" w:cs="Arial"/>
          <w:b/>
          <w:i/>
        </w:rPr>
      </w:pPr>
      <w:r w:rsidRPr="00A352AC">
        <w:rPr>
          <w:rFonts w:ascii="Arial" w:hAnsi="Arial" w:cs="Arial"/>
          <w:b/>
          <w:color w:val="E36C0A" w:themeColor="accent6" w:themeShade="BF"/>
          <w:u w:val="single"/>
        </w:rPr>
        <w:t>École biblique (enfants de primaire)</w:t>
      </w:r>
      <w:r w:rsidRPr="00A352AC">
        <w:rPr>
          <w:rFonts w:ascii="Arial" w:hAnsi="Arial" w:cs="Arial"/>
          <w:b/>
          <w:color w:val="E36C0A" w:themeColor="accent6" w:themeShade="BF"/>
          <w:u w:val="single"/>
        </w:rPr>
        <w:br/>
      </w:r>
      <w:r>
        <w:rPr>
          <w:rFonts w:ascii="Arial" w:hAnsi="Arial" w:cs="Arial"/>
          <w:b/>
          <w:i/>
        </w:rPr>
        <w:t>St-Chamond </w:t>
      </w:r>
      <w:r>
        <w:rPr>
          <w:rFonts w:ascii="Arial" w:hAnsi="Arial" w:cs="Arial"/>
          <w:b/>
        </w:rPr>
        <w:t>:</w:t>
      </w:r>
      <w:r w:rsidR="00264172">
        <w:rPr>
          <w:rFonts w:ascii="Arial" w:hAnsi="Arial" w:cs="Arial"/>
          <w:b/>
        </w:rPr>
        <w:t xml:space="preserve"> </w:t>
      </w:r>
      <w:r w:rsidR="0085503F" w:rsidRPr="0085503F">
        <w:rPr>
          <w:rFonts w:ascii="Arial" w:hAnsi="Arial" w:cs="Arial"/>
          <w:i/>
        </w:rPr>
        <w:t>dimanche 13 à 10h</w:t>
      </w:r>
    </w:p>
    <w:p w:rsidR="003E3AB3" w:rsidRPr="003E3AB3" w:rsidRDefault="00B41569" w:rsidP="003E3AB3">
      <w:pPr>
        <w:spacing w:after="0"/>
        <w:rPr>
          <w:rFonts w:ascii="Arial" w:hAnsi="Arial" w:cs="Arial"/>
          <w:b/>
          <w:color w:val="E36C0A" w:themeColor="accent6" w:themeShade="BF"/>
          <w:u w:val="single"/>
        </w:rPr>
      </w:pPr>
      <w:r>
        <w:rPr>
          <w:rFonts w:ascii="Arial" w:hAnsi="Arial" w:cs="Arial"/>
          <w:b/>
          <w:i/>
        </w:rPr>
        <w:t>St-Étienne</w:t>
      </w:r>
      <w:r w:rsidR="00FC7650">
        <w:rPr>
          <w:rFonts w:ascii="Arial" w:hAnsi="Arial" w:cs="Arial"/>
          <w:b/>
          <w:i/>
        </w:rPr>
        <w:t xml:space="preserve"> </w:t>
      </w:r>
      <w:r w:rsidR="00A352AC">
        <w:rPr>
          <w:rFonts w:ascii="Arial" w:hAnsi="Arial" w:cs="Arial"/>
          <w:b/>
          <w:i/>
        </w:rPr>
        <w:t>:</w:t>
      </w:r>
      <w:r w:rsidR="00B865DC">
        <w:rPr>
          <w:rFonts w:ascii="Arial" w:hAnsi="Arial" w:cs="Arial"/>
          <w:i/>
        </w:rPr>
        <w:t xml:space="preserve"> </w:t>
      </w:r>
      <w:r w:rsidR="003E3AB3">
        <w:rPr>
          <w:rFonts w:ascii="Arial" w:hAnsi="Arial" w:cs="Arial"/>
          <w:i/>
        </w:rPr>
        <w:t>samedi 12 à 10h</w:t>
      </w:r>
      <w:r w:rsidR="003E3AB3">
        <w:rPr>
          <w:rFonts w:ascii="Arial" w:hAnsi="Arial" w:cs="Arial"/>
          <w:i/>
        </w:rPr>
        <w:br/>
        <w:t>à la Maison de l’Amitié</w:t>
      </w:r>
      <w:r w:rsidR="0012041A">
        <w:rPr>
          <w:rFonts w:ascii="Arial" w:hAnsi="Arial" w:cs="Arial"/>
          <w:i/>
        </w:rPr>
        <w:br/>
      </w:r>
      <w:r w:rsidR="00A352AC" w:rsidRPr="00A352AC">
        <w:rPr>
          <w:rFonts w:ascii="Arial" w:hAnsi="Arial" w:cs="Arial"/>
          <w:b/>
          <w:color w:val="E36C0A" w:themeColor="accent6" w:themeShade="BF"/>
          <w:u w:val="single"/>
        </w:rPr>
        <w:t>Catéchisme (collégiens)</w:t>
      </w:r>
      <w:r w:rsidR="00A352AC">
        <w:rPr>
          <w:rFonts w:ascii="Arial" w:hAnsi="Arial" w:cs="Arial"/>
          <w:b/>
          <w:color w:val="E36C0A" w:themeColor="accent6" w:themeShade="BF"/>
          <w:u w:val="single"/>
        </w:rPr>
        <w:br/>
      </w:r>
      <w:r w:rsidR="00A352AC">
        <w:rPr>
          <w:rFonts w:ascii="Arial" w:hAnsi="Arial" w:cs="Arial"/>
          <w:b/>
          <w:i/>
        </w:rPr>
        <w:t>Consistoire sud :</w:t>
      </w:r>
      <w:r w:rsidR="003E3AB3">
        <w:rPr>
          <w:rFonts w:ascii="Arial" w:hAnsi="Arial" w:cs="Arial"/>
          <w:b/>
          <w:i/>
        </w:rPr>
        <w:t xml:space="preserve"> </w:t>
      </w:r>
      <w:r w:rsidR="003E3AB3" w:rsidRPr="003E3AB3">
        <w:rPr>
          <w:rFonts w:ascii="Arial" w:hAnsi="Arial" w:cs="Arial"/>
          <w:i/>
        </w:rPr>
        <w:t>samedi 12 à 10h</w:t>
      </w:r>
      <w:r w:rsidR="003E3AB3">
        <w:rPr>
          <w:rFonts w:ascii="Arial" w:hAnsi="Arial" w:cs="Arial"/>
          <w:i/>
        </w:rPr>
        <w:br/>
      </w:r>
      <w:r w:rsidR="003E3AB3" w:rsidRPr="003E3AB3">
        <w:rPr>
          <w:rFonts w:ascii="Arial" w:hAnsi="Arial" w:cs="Arial"/>
          <w:i/>
        </w:rPr>
        <w:t>à la Maison de l’Amitié</w:t>
      </w:r>
      <w:r w:rsidR="00A352AC" w:rsidRPr="003E3AB3">
        <w:rPr>
          <w:rFonts w:ascii="Arial" w:hAnsi="Arial" w:cs="Arial"/>
          <w:i/>
        </w:rPr>
        <w:br/>
      </w:r>
      <w:r w:rsidR="003E3AB3" w:rsidRPr="003E3AB3">
        <w:rPr>
          <w:rFonts w:ascii="Arial" w:hAnsi="Arial" w:cs="Arial"/>
          <w:b/>
          <w:color w:val="FF8000"/>
          <w:u w:val="single"/>
        </w:rPr>
        <w:t>Lycéens</w:t>
      </w:r>
    </w:p>
    <w:p w:rsidR="003E3AB3" w:rsidRPr="003E3AB3" w:rsidRDefault="003E3AB3" w:rsidP="003E3AB3">
      <w:pPr>
        <w:spacing w:after="0"/>
      </w:pPr>
      <w:r w:rsidRPr="003E3AB3">
        <w:rPr>
          <w:rFonts w:ascii="Arial" w:hAnsi="Arial" w:cs="Arial"/>
          <w:b/>
          <w:i/>
          <w:color w:val="000000"/>
        </w:rPr>
        <w:t xml:space="preserve">Consistoire sud : </w:t>
      </w:r>
      <w:r w:rsidRPr="003E3AB3">
        <w:rPr>
          <w:rFonts w:ascii="Arial" w:hAnsi="Arial" w:cs="Arial"/>
          <w:i/>
          <w:color w:val="000000"/>
        </w:rPr>
        <w:t>samedi 5 à 18h30</w:t>
      </w:r>
      <w:r>
        <w:rPr>
          <w:rFonts w:ascii="Arial" w:hAnsi="Arial" w:cs="Arial"/>
          <w:i/>
          <w:color w:val="000000"/>
        </w:rPr>
        <w:br/>
      </w:r>
      <w:r w:rsidRPr="003E3AB3">
        <w:rPr>
          <w:rFonts w:ascii="Arial" w:hAnsi="Arial" w:cs="Arial"/>
          <w:i/>
          <w:color w:val="000000"/>
        </w:rPr>
        <w:t xml:space="preserve"> chez</w:t>
      </w:r>
      <w:r>
        <w:rPr>
          <w:rFonts w:ascii="Arial" w:hAnsi="Arial" w:cs="Arial"/>
          <w:i/>
          <w:color w:val="000000"/>
        </w:rPr>
        <w:t xml:space="preserve"> </w:t>
      </w:r>
      <w:r w:rsidRPr="003E3AB3">
        <w:rPr>
          <w:rFonts w:ascii="Arial" w:hAnsi="Arial" w:cs="Arial"/>
          <w:i/>
          <w:color w:val="000000"/>
        </w:rPr>
        <w:t>Sarah Scarwell</w:t>
      </w:r>
    </w:p>
    <w:p w:rsidR="003E3AB3" w:rsidRPr="003E3AB3" w:rsidRDefault="003E3AB3" w:rsidP="00C71B63">
      <w:pPr>
        <w:spacing w:after="0"/>
        <w:outlineLvl w:val="0"/>
      </w:pPr>
      <w:r w:rsidRPr="003E3AB3">
        <w:rPr>
          <w:rFonts w:ascii="Arial" w:eastAsia="Calibri" w:hAnsi="Arial" w:cs="Arial"/>
          <w:b/>
          <w:color w:val="E36C0A" w:themeColor="accent6" w:themeShade="BF"/>
          <w:u w:val="single"/>
        </w:rPr>
        <w:t>É</w:t>
      </w:r>
      <w:r w:rsidRPr="003E3AB3">
        <w:rPr>
          <w:rFonts w:ascii="Arial" w:hAnsi="Arial" w:cs="Arial"/>
          <w:b/>
          <w:color w:val="E36C0A" w:themeColor="accent6" w:themeShade="BF"/>
          <w:u w:val="single"/>
        </w:rPr>
        <w:t>tudiants et jeunes professionnels</w:t>
      </w:r>
    </w:p>
    <w:p w:rsidR="00AD7693" w:rsidRDefault="003E3AB3" w:rsidP="003E3AB3">
      <w:pPr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Saint-Étien</w:t>
      </w:r>
      <w:r w:rsidRPr="003E3AB3">
        <w:rPr>
          <w:rFonts w:ascii="Arial" w:hAnsi="Arial" w:cs="Arial"/>
          <w:b/>
          <w:i/>
        </w:rPr>
        <w:t xml:space="preserve">ne : </w:t>
      </w:r>
      <w:r w:rsidRPr="003E3AB3">
        <w:rPr>
          <w:rFonts w:ascii="Arial" w:hAnsi="Arial" w:cs="Arial"/>
          <w:i/>
        </w:rPr>
        <w:t>possibilité de repas après les cultes au temple de St-Étienne ; contacter les pasteurs</w:t>
      </w:r>
    </w:p>
    <w:p w:rsidR="00E2592F" w:rsidRDefault="00194C0A" w:rsidP="004C7497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b/>
          <w:color w:val="E36C0A" w:themeColor="accent6" w:themeShade="BF"/>
          <w:u w:val="single"/>
        </w:rPr>
        <w:t xml:space="preserve">Catéchisme adulte </w:t>
      </w:r>
      <w:r w:rsidR="00AD7693">
        <w:rPr>
          <w:rFonts w:ascii="Arial" w:hAnsi="Arial" w:cs="Arial"/>
          <w:b/>
          <w:color w:val="E36C0A" w:themeColor="accent6" w:themeShade="BF"/>
          <w:u w:val="single"/>
        </w:rPr>
        <w:t>(en visio</w:t>
      </w:r>
      <w:r w:rsidR="00F15B36">
        <w:rPr>
          <w:rFonts w:ascii="Arial" w:hAnsi="Arial" w:cs="Arial"/>
          <w:b/>
          <w:color w:val="E36C0A" w:themeColor="accent6" w:themeShade="BF"/>
          <w:u w:val="single"/>
        </w:rPr>
        <w:t>)</w:t>
      </w:r>
      <w:r w:rsidR="004C7497">
        <w:rPr>
          <w:rFonts w:ascii="Arial" w:hAnsi="Arial" w:cs="Arial"/>
          <w:b/>
          <w:color w:val="E36C0A" w:themeColor="accent6" w:themeShade="BF"/>
          <w:u w:val="single"/>
        </w:rPr>
        <w:br/>
      </w:r>
      <w:r w:rsidR="0088287E" w:rsidRPr="00312E1F">
        <w:rPr>
          <w:rFonts w:ascii="Arial" w:hAnsi="Arial" w:cs="Arial"/>
          <w:b/>
          <w:i/>
        </w:rPr>
        <w:t>Consistoire :</w:t>
      </w:r>
      <w:r w:rsidR="0088287E">
        <w:rPr>
          <w:rFonts w:ascii="Arial" w:hAnsi="Arial" w:cs="Arial"/>
          <w:b/>
          <w:i/>
        </w:rPr>
        <w:t xml:space="preserve"> </w:t>
      </w:r>
      <w:r w:rsidR="003E3AB3">
        <w:rPr>
          <w:rFonts w:ascii="Arial" w:hAnsi="Arial" w:cs="Arial"/>
          <w:i/>
        </w:rPr>
        <w:t>reprise en octobre</w:t>
      </w:r>
    </w:p>
    <w:p w:rsidR="00613059" w:rsidRPr="00E2592F" w:rsidRDefault="00613059" w:rsidP="004C7497">
      <w:pPr>
        <w:spacing w:after="0" w:line="240" w:lineRule="auto"/>
        <w:rPr>
          <w:rFonts w:ascii="Arial" w:hAnsi="Arial" w:cs="Arial"/>
          <w:bCs/>
          <w:color w:val="FF0000"/>
          <w:sz w:val="24"/>
          <w:szCs w:val="24"/>
        </w:rPr>
      </w:pPr>
    </w:p>
    <w:p w:rsidR="00A51706" w:rsidRDefault="004A7242" w:rsidP="009A4FEF">
      <w:pPr>
        <w:tabs>
          <w:tab w:val="left" w:pos="851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</w:t>
      </w:r>
      <w:r w:rsidR="005E61C0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220977">
        <w:rPr>
          <w:rFonts w:ascii="Arial" w:hAnsi="Arial" w:cs="Arial"/>
          <w:b/>
          <w:color w:val="FF0000"/>
          <w:sz w:val="24"/>
          <w:szCs w:val="24"/>
        </w:rPr>
        <w:t>CONTE BIBLIQUE</w:t>
      </w:r>
      <w:r w:rsidR="00D87DB6">
        <w:rPr>
          <w:rFonts w:ascii="Arial" w:hAnsi="Arial" w:cs="Arial"/>
          <w:b/>
          <w:color w:val="FF0000"/>
          <w:sz w:val="24"/>
          <w:szCs w:val="24"/>
        </w:rPr>
        <w:br/>
      </w:r>
      <w:r w:rsidR="00220977" w:rsidRPr="000F7D3E">
        <w:rPr>
          <w:rFonts w:ascii="Arial" w:hAnsi="Arial" w:cs="Arial"/>
          <w:b/>
          <w:i/>
        </w:rPr>
        <w:t>St-Etienne :</w:t>
      </w:r>
      <w:r w:rsidR="009B714F">
        <w:rPr>
          <w:rFonts w:ascii="Arial" w:hAnsi="Arial" w:cs="Arial"/>
          <w:b/>
          <w:i/>
        </w:rPr>
        <w:t xml:space="preserve"> </w:t>
      </w:r>
      <w:r w:rsidR="0001272C">
        <w:rPr>
          <w:rFonts w:ascii="Arial" w:hAnsi="Arial" w:cs="Arial"/>
          <w:i/>
        </w:rPr>
        <w:t xml:space="preserve">jeudi </w:t>
      </w:r>
      <w:r w:rsidR="007F2CFD">
        <w:rPr>
          <w:rFonts w:ascii="Arial" w:hAnsi="Arial" w:cs="Arial"/>
          <w:i/>
        </w:rPr>
        <w:t xml:space="preserve">24 </w:t>
      </w:r>
      <w:r w:rsidR="006602D3">
        <w:rPr>
          <w:rFonts w:ascii="Arial" w:hAnsi="Arial" w:cs="Arial"/>
          <w:i/>
        </w:rPr>
        <w:t>de 10h à 16h</w:t>
      </w:r>
      <w:r w:rsidR="007F2CFD">
        <w:rPr>
          <w:rFonts w:ascii="Arial" w:hAnsi="Arial" w:cs="Arial"/>
          <w:i/>
        </w:rPr>
        <w:t>30</w:t>
      </w:r>
      <w:r w:rsidR="009B714F" w:rsidRPr="009B714F">
        <w:rPr>
          <w:rFonts w:ascii="Arial" w:hAnsi="Arial" w:cs="Arial"/>
          <w:i/>
        </w:rPr>
        <w:br/>
      </w:r>
      <w:r w:rsidR="00ED604A">
        <w:rPr>
          <w:rFonts w:ascii="Arial" w:hAnsi="Arial" w:cs="Arial"/>
          <w:i/>
        </w:rPr>
        <w:t>Maison de l’Amitié</w:t>
      </w:r>
      <w:r w:rsidR="00A51706">
        <w:rPr>
          <w:rFonts w:ascii="Arial" w:hAnsi="Arial" w:cs="Arial"/>
          <w:b/>
          <w:sz w:val="24"/>
          <w:szCs w:val="24"/>
        </w:rPr>
        <w:t xml:space="preserve"> </w:t>
      </w:r>
    </w:p>
    <w:p w:rsidR="001A5327" w:rsidRPr="001A5327" w:rsidRDefault="001A5327" w:rsidP="001A5327">
      <w:pPr>
        <w:spacing w:after="0"/>
        <w:rPr>
          <w:rFonts w:ascii="Arial" w:hAnsi="Arial" w:cs="Arial"/>
          <w:i/>
        </w:rPr>
      </w:pPr>
    </w:p>
    <w:p w:rsidR="00CB17A3" w:rsidRDefault="000A4903" w:rsidP="00AD7693">
      <w:pPr>
        <w:rPr>
          <w:rFonts w:ascii="Arial" w:hAnsi="Arial" w:cs="Arial"/>
          <w:i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7C1C6D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5E61C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B4BB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C1C6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D7E21" w:rsidRPr="005D7E21">
        <w:rPr>
          <w:rFonts w:ascii="Arial" w:hAnsi="Arial" w:cs="Arial"/>
          <w:b/>
          <w:color w:val="FF0000"/>
          <w:sz w:val="24"/>
          <w:szCs w:val="24"/>
        </w:rPr>
        <w:t>ÉGLISES DE MAISON</w:t>
      </w:r>
      <w:r w:rsidR="00D87DB6" w:rsidRPr="00FC38C3">
        <w:rPr>
          <w:rFonts w:ascii="Arial" w:hAnsi="Arial" w:cs="Arial"/>
          <w:b/>
          <w:i/>
        </w:rPr>
        <w:br/>
      </w:r>
      <w:r w:rsidR="005D7E21" w:rsidRPr="00E70BBA">
        <w:rPr>
          <w:rFonts w:ascii="Arial" w:hAnsi="Arial" w:cs="Arial"/>
          <w:b/>
          <w:i/>
        </w:rPr>
        <w:t>L’Étrat :</w:t>
      </w:r>
      <w:r w:rsidR="004E5986">
        <w:rPr>
          <w:rFonts w:ascii="Arial" w:hAnsi="Arial" w:cs="Arial"/>
          <w:i/>
        </w:rPr>
        <w:t xml:space="preserve"> </w:t>
      </w:r>
      <w:r w:rsidR="00B4647E">
        <w:rPr>
          <w:rFonts w:ascii="Arial" w:hAnsi="Arial" w:cs="Arial"/>
          <w:i/>
        </w:rPr>
        <w:t xml:space="preserve">lundi </w:t>
      </w:r>
      <w:r w:rsidR="00AD7693">
        <w:rPr>
          <w:rFonts w:ascii="Arial" w:hAnsi="Arial" w:cs="Arial"/>
          <w:i/>
        </w:rPr>
        <w:t xml:space="preserve">21 septembre </w:t>
      </w:r>
      <w:r w:rsidR="005B04F3">
        <w:rPr>
          <w:rFonts w:ascii="Arial" w:hAnsi="Arial" w:cs="Arial"/>
          <w:i/>
        </w:rPr>
        <w:t>à 17h</w:t>
      </w:r>
      <w:r w:rsidR="00B4647E">
        <w:rPr>
          <w:rFonts w:ascii="Arial" w:hAnsi="Arial" w:cs="Arial"/>
          <w:i/>
        </w:rPr>
        <w:t>30</w:t>
      </w:r>
      <w:r w:rsidR="00AD7693">
        <w:rPr>
          <w:rFonts w:ascii="Arial" w:hAnsi="Arial" w:cs="Arial"/>
          <w:i/>
        </w:rPr>
        <w:br/>
      </w:r>
      <w:r w:rsidR="005B04F3">
        <w:rPr>
          <w:rFonts w:ascii="Arial" w:hAnsi="Arial" w:cs="Arial"/>
          <w:i/>
        </w:rPr>
        <w:t xml:space="preserve"> </w:t>
      </w:r>
      <w:r w:rsidR="005D7E21" w:rsidRPr="007A6998">
        <w:rPr>
          <w:rFonts w:ascii="Arial" w:hAnsi="Arial" w:cs="Arial"/>
          <w:i/>
        </w:rPr>
        <w:t>chez Mme Blanc</w:t>
      </w:r>
      <w:r w:rsidR="005D7E21" w:rsidRPr="007A6998">
        <w:rPr>
          <w:rFonts w:ascii="Arial" w:hAnsi="Arial" w:cs="Arial"/>
          <w:i/>
        </w:rPr>
        <w:br/>
      </w:r>
      <w:r w:rsidR="005D7E21" w:rsidRPr="00E70BBA">
        <w:rPr>
          <w:rFonts w:ascii="Arial" w:hAnsi="Arial" w:cs="Arial"/>
          <w:b/>
          <w:i/>
        </w:rPr>
        <w:t>Plaine du Forez :</w:t>
      </w:r>
      <w:r w:rsidR="000235C5">
        <w:rPr>
          <w:rFonts w:ascii="Arial" w:hAnsi="Arial" w:cs="Arial"/>
          <w:i/>
        </w:rPr>
        <w:t xml:space="preserve"> samedi </w:t>
      </w:r>
      <w:r w:rsidR="002C7EB4">
        <w:rPr>
          <w:rFonts w:ascii="Arial" w:hAnsi="Arial" w:cs="Arial"/>
          <w:i/>
        </w:rPr>
        <w:t>12 septembre</w:t>
      </w:r>
      <w:r w:rsidR="00D07673">
        <w:rPr>
          <w:rFonts w:ascii="Arial" w:hAnsi="Arial" w:cs="Arial"/>
          <w:i/>
        </w:rPr>
        <w:t xml:space="preserve"> à 17h</w:t>
      </w:r>
      <w:r w:rsidR="002C7EB4">
        <w:rPr>
          <w:rFonts w:ascii="Arial" w:hAnsi="Arial" w:cs="Arial"/>
          <w:i/>
        </w:rPr>
        <w:t xml:space="preserve"> </w:t>
      </w:r>
      <w:r w:rsidR="002C7EB4">
        <w:rPr>
          <w:rFonts w:ascii="Arial" w:hAnsi="Arial" w:cs="Arial"/>
          <w:i/>
        </w:rPr>
        <w:br/>
        <w:t xml:space="preserve">chez </w:t>
      </w:r>
      <w:r w:rsidR="002C7EB4" w:rsidRPr="002C7EB4">
        <w:rPr>
          <w:rFonts w:ascii="Arial" w:hAnsi="Arial" w:cs="Arial"/>
          <w:i/>
        </w:rPr>
        <w:t>Colette-Anne Walter à Montchal</w:t>
      </w:r>
      <w:r w:rsidR="002C7EB4" w:rsidRPr="002C7EB4">
        <w:rPr>
          <w:rFonts w:ascii="Arial" w:hAnsi="Arial" w:cs="Arial"/>
          <w:i/>
        </w:rPr>
        <w:br/>
        <w:t>pour tout renseignement, appeler Christine VIDAL</w:t>
      </w:r>
      <w:r w:rsidR="002C7EB4">
        <w:t xml:space="preserve"> </w:t>
      </w:r>
      <w:r w:rsidR="002C7EB4">
        <w:rPr>
          <w:rFonts w:ascii="Arial" w:hAnsi="Arial" w:cs="Arial"/>
          <w:i/>
        </w:rPr>
        <w:t>Manivit au 07</w:t>
      </w:r>
      <w:r w:rsidR="0079785A">
        <w:rPr>
          <w:rFonts w:ascii="Arial" w:hAnsi="Arial" w:cs="Arial"/>
          <w:i/>
        </w:rPr>
        <w:t xml:space="preserve"> </w:t>
      </w:r>
      <w:r w:rsidR="002C7EB4">
        <w:rPr>
          <w:rFonts w:ascii="Arial" w:hAnsi="Arial" w:cs="Arial"/>
          <w:i/>
        </w:rPr>
        <w:t>86</w:t>
      </w:r>
      <w:r w:rsidR="0079785A">
        <w:rPr>
          <w:rFonts w:ascii="Arial" w:hAnsi="Arial" w:cs="Arial"/>
          <w:i/>
        </w:rPr>
        <w:t xml:space="preserve"> </w:t>
      </w:r>
      <w:r w:rsidR="002C7EB4">
        <w:rPr>
          <w:rFonts w:ascii="Arial" w:hAnsi="Arial" w:cs="Arial"/>
          <w:i/>
        </w:rPr>
        <w:t>41</w:t>
      </w:r>
      <w:r w:rsidR="0079785A">
        <w:rPr>
          <w:rFonts w:ascii="Arial" w:hAnsi="Arial" w:cs="Arial"/>
          <w:i/>
        </w:rPr>
        <w:t xml:space="preserve"> </w:t>
      </w:r>
      <w:r w:rsidR="002C7EB4">
        <w:rPr>
          <w:rFonts w:ascii="Arial" w:hAnsi="Arial" w:cs="Arial"/>
          <w:i/>
        </w:rPr>
        <w:t>08</w:t>
      </w:r>
      <w:r w:rsidR="0079785A">
        <w:rPr>
          <w:rFonts w:ascii="Arial" w:hAnsi="Arial" w:cs="Arial"/>
          <w:i/>
        </w:rPr>
        <w:t xml:space="preserve"> </w:t>
      </w:r>
      <w:r w:rsidR="002C7EB4">
        <w:rPr>
          <w:rFonts w:ascii="Arial" w:hAnsi="Arial" w:cs="Arial"/>
          <w:i/>
        </w:rPr>
        <w:t>77</w:t>
      </w:r>
      <w:r w:rsidR="00AD7693">
        <w:rPr>
          <w:rFonts w:ascii="Arial" w:hAnsi="Arial" w:cs="Arial"/>
          <w:i/>
        </w:rPr>
        <w:br/>
      </w:r>
      <w:r w:rsidR="00FA21C7">
        <w:rPr>
          <w:rFonts w:ascii="Arial" w:hAnsi="Arial" w:cs="Arial"/>
          <w:b/>
          <w:i/>
        </w:rPr>
        <w:t>St-Etienne Centre-Deux</w:t>
      </w:r>
      <w:r w:rsidR="005D7E21" w:rsidRPr="00E70BBA">
        <w:rPr>
          <w:rFonts w:ascii="Arial" w:hAnsi="Arial" w:cs="Arial"/>
          <w:b/>
          <w:i/>
        </w:rPr>
        <w:t xml:space="preserve"> :</w:t>
      </w:r>
      <w:r w:rsidR="0088287E">
        <w:rPr>
          <w:rFonts w:ascii="Arial" w:hAnsi="Arial" w:cs="Arial"/>
          <w:i/>
        </w:rPr>
        <w:t xml:space="preserve"> samedi</w:t>
      </w:r>
      <w:r w:rsidR="002E76EA">
        <w:rPr>
          <w:rFonts w:ascii="Arial" w:hAnsi="Arial" w:cs="Arial"/>
          <w:i/>
        </w:rPr>
        <w:t xml:space="preserve"> </w:t>
      </w:r>
      <w:r w:rsidR="005C39DA">
        <w:rPr>
          <w:rFonts w:ascii="Arial" w:hAnsi="Arial" w:cs="Arial"/>
          <w:i/>
        </w:rPr>
        <w:t>26</w:t>
      </w:r>
      <w:r w:rsidR="007B6506">
        <w:rPr>
          <w:rFonts w:ascii="Arial" w:hAnsi="Arial" w:cs="Arial"/>
          <w:i/>
        </w:rPr>
        <w:t xml:space="preserve"> </w:t>
      </w:r>
      <w:r w:rsidR="005D5D6F">
        <w:rPr>
          <w:rFonts w:ascii="Arial" w:hAnsi="Arial" w:cs="Arial"/>
          <w:i/>
        </w:rPr>
        <w:t>septembre</w:t>
      </w:r>
      <w:r w:rsidR="005B04F3">
        <w:rPr>
          <w:rFonts w:ascii="Arial" w:hAnsi="Arial" w:cs="Arial"/>
          <w:i/>
        </w:rPr>
        <w:br/>
      </w:r>
      <w:r w:rsidR="00DD5163">
        <w:rPr>
          <w:rFonts w:ascii="Arial" w:hAnsi="Arial" w:cs="Arial"/>
          <w:i/>
        </w:rPr>
        <w:t xml:space="preserve">à 18h </w:t>
      </w:r>
      <w:r w:rsidR="005B04F3">
        <w:rPr>
          <w:rFonts w:ascii="Arial" w:hAnsi="Arial" w:cs="Arial"/>
          <w:i/>
        </w:rPr>
        <w:t>chez Mme et M. Rouanet</w:t>
      </w:r>
      <w:r w:rsidR="007C1C6D">
        <w:rPr>
          <w:rFonts w:ascii="Arial" w:hAnsi="Arial" w:cs="Arial"/>
          <w:i/>
        </w:rPr>
        <w:br/>
      </w:r>
      <w:r w:rsidR="007C1C6D" w:rsidRPr="00E70BBA">
        <w:rPr>
          <w:rFonts w:ascii="Arial" w:hAnsi="Arial" w:cs="Arial"/>
          <w:b/>
          <w:i/>
        </w:rPr>
        <w:t>St-Etienne</w:t>
      </w:r>
      <w:r w:rsidR="007C1C6D">
        <w:rPr>
          <w:rFonts w:ascii="Arial" w:hAnsi="Arial" w:cs="Arial"/>
          <w:b/>
          <w:i/>
        </w:rPr>
        <w:t xml:space="preserve"> Hyper Centre : </w:t>
      </w:r>
      <w:r w:rsidR="00056EFF">
        <w:rPr>
          <w:rFonts w:ascii="Arial" w:hAnsi="Arial" w:cs="Arial"/>
          <w:i/>
        </w:rPr>
        <w:t>samedi 26 septembre</w:t>
      </w:r>
      <w:r w:rsidR="00056EFF">
        <w:rPr>
          <w:rFonts w:ascii="Arial" w:hAnsi="Arial" w:cs="Arial"/>
          <w:i/>
        </w:rPr>
        <w:br/>
        <w:t>à 18h, sacristie</w:t>
      </w:r>
      <w:r w:rsidR="000B0085">
        <w:rPr>
          <w:rFonts w:ascii="Arial" w:hAnsi="Arial" w:cs="Arial"/>
          <w:b/>
          <w:i/>
        </w:rPr>
        <w:br/>
      </w:r>
      <w:r w:rsidR="005D7E21" w:rsidRPr="00E70BBA">
        <w:rPr>
          <w:rFonts w:ascii="Arial" w:hAnsi="Arial" w:cs="Arial"/>
          <w:b/>
          <w:i/>
        </w:rPr>
        <w:t>St-Etienne Sud-Est :</w:t>
      </w:r>
      <w:r w:rsidR="00D36D20">
        <w:rPr>
          <w:rFonts w:ascii="Arial" w:hAnsi="Arial" w:cs="Arial"/>
          <w:i/>
        </w:rPr>
        <w:t xml:space="preserve"> lundi</w:t>
      </w:r>
      <w:r w:rsidR="0001272C">
        <w:rPr>
          <w:rFonts w:ascii="Arial" w:hAnsi="Arial" w:cs="Arial"/>
          <w:i/>
        </w:rPr>
        <w:t xml:space="preserve"> </w:t>
      </w:r>
      <w:r w:rsidR="00A5517B">
        <w:rPr>
          <w:rFonts w:ascii="Arial" w:hAnsi="Arial" w:cs="Arial"/>
          <w:i/>
        </w:rPr>
        <w:t xml:space="preserve">21 septembre </w:t>
      </w:r>
      <w:r w:rsidR="005D7E21" w:rsidRPr="007A6998">
        <w:rPr>
          <w:rFonts w:ascii="Arial" w:hAnsi="Arial" w:cs="Arial"/>
          <w:i/>
        </w:rPr>
        <w:t>à18h</w:t>
      </w:r>
      <w:r w:rsidR="005D7E21" w:rsidRPr="007A6998">
        <w:rPr>
          <w:rFonts w:ascii="Arial" w:hAnsi="Arial" w:cs="Arial"/>
          <w:i/>
        </w:rPr>
        <w:br/>
        <w:t>Maison de l’Amitié</w:t>
      </w:r>
      <w:r w:rsidR="00AF27F7">
        <w:rPr>
          <w:rFonts w:ascii="Arial" w:hAnsi="Arial" w:cs="Arial"/>
          <w:i/>
        </w:rPr>
        <w:br/>
      </w:r>
      <w:r w:rsidR="00AF27F7" w:rsidRPr="00E70BBA">
        <w:rPr>
          <w:rFonts w:ascii="Arial" w:hAnsi="Arial" w:cs="Arial"/>
          <w:b/>
          <w:i/>
        </w:rPr>
        <w:t>Jeunes adultes (25-40 ans)</w:t>
      </w:r>
      <w:r w:rsidR="00B4647E">
        <w:rPr>
          <w:rFonts w:ascii="Arial" w:hAnsi="Arial" w:cs="Arial"/>
          <w:b/>
          <w:i/>
        </w:rPr>
        <w:t> :</w:t>
      </w:r>
      <w:r w:rsidR="00B4647E">
        <w:rPr>
          <w:rFonts w:ascii="Arial" w:hAnsi="Arial" w:cs="Arial"/>
          <w:b/>
          <w:i/>
        </w:rPr>
        <w:br/>
      </w:r>
      <w:r w:rsidR="00F31A36">
        <w:rPr>
          <w:rFonts w:ascii="Arial" w:hAnsi="Arial" w:cs="Arial"/>
          <w:i/>
        </w:rPr>
        <w:t xml:space="preserve"> </w:t>
      </w:r>
      <w:r w:rsidR="00AF27F7" w:rsidRPr="007A6998">
        <w:rPr>
          <w:rFonts w:ascii="Arial" w:hAnsi="Arial" w:cs="Arial"/>
          <w:i/>
        </w:rPr>
        <w:t>chez Mme et M. Vandeventer</w:t>
      </w:r>
      <w:r w:rsidR="00797A35">
        <w:rPr>
          <w:rFonts w:ascii="Arial" w:hAnsi="Arial" w:cs="Arial"/>
          <w:i/>
        </w:rPr>
        <w:t> </w:t>
      </w:r>
      <w:r w:rsidR="00797A35" w:rsidRPr="00797A35">
        <w:rPr>
          <w:rFonts w:ascii="Arial" w:hAnsi="Arial" w:cs="Arial"/>
          <w:i/>
        </w:rPr>
        <w:t>: date non connue</w:t>
      </w:r>
    </w:p>
    <w:p w:rsidR="003E3AB3" w:rsidRDefault="003E3AB3" w:rsidP="00AD7693">
      <w:pPr>
        <w:rPr>
          <w:rFonts w:ascii="Arial" w:hAnsi="Arial" w:cs="Arial"/>
          <w:i/>
        </w:rPr>
      </w:pPr>
    </w:p>
    <w:p w:rsidR="003E3AB3" w:rsidRDefault="003E3AB3" w:rsidP="00AD7693">
      <w:pPr>
        <w:rPr>
          <w:rFonts w:ascii="Arial" w:hAnsi="Arial" w:cs="Arial"/>
          <w:i/>
        </w:rPr>
      </w:pPr>
    </w:p>
    <w:p w:rsidR="003E3AB3" w:rsidRDefault="003E3AB3" w:rsidP="00AD7693">
      <w:pPr>
        <w:rPr>
          <w:rFonts w:ascii="Arial" w:hAnsi="Arial" w:cs="Arial"/>
          <w:i/>
        </w:rPr>
      </w:pPr>
    </w:p>
    <w:p w:rsidR="00EA367C" w:rsidRDefault="00EA367C" w:rsidP="00C71B63">
      <w:pPr>
        <w:tabs>
          <w:tab w:val="left" w:pos="851"/>
        </w:tabs>
        <w:spacing w:after="0" w:line="240" w:lineRule="auto"/>
        <w:ind w:right="-1772"/>
        <w:outlineLvl w:val="0"/>
        <w:rPr>
          <w:rFonts w:ascii="Arial" w:hAnsi="Arial" w:cs="Arial"/>
          <w:b/>
          <w:color w:val="FF0000"/>
          <w:sz w:val="20"/>
          <w:szCs w:val="20"/>
        </w:rPr>
      </w:pPr>
    </w:p>
    <w:p w:rsidR="00EA367C" w:rsidRDefault="00EA367C" w:rsidP="00C71B63">
      <w:pPr>
        <w:tabs>
          <w:tab w:val="left" w:pos="851"/>
        </w:tabs>
        <w:spacing w:after="0" w:line="240" w:lineRule="auto"/>
        <w:ind w:right="-1772"/>
        <w:outlineLvl w:val="0"/>
        <w:rPr>
          <w:rFonts w:ascii="Arial" w:hAnsi="Arial" w:cs="Arial"/>
          <w:b/>
          <w:color w:val="FF0000"/>
          <w:sz w:val="20"/>
          <w:szCs w:val="20"/>
        </w:rPr>
      </w:pPr>
    </w:p>
    <w:p w:rsidR="00EA367C" w:rsidRDefault="00EA367C" w:rsidP="00C71B63">
      <w:pPr>
        <w:tabs>
          <w:tab w:val="left" w:pos="851"/>
        </w:tabs>
        <w:spacing w:after="0" w:line="240" w:lineRule="auto"/>
        <w:ind w:right="-1772"/>
        <w:outlineLvl w:val="0"/>
        <w:rPr>
          <w:rFonts w:ascii="Arial" w:hAnsi="Arial" w:cs="Arial"/>
          <w:b/>
          <w:color w:val="FF0000"/>
          <w:sz w:val="20"/>
          <w:szCs w:val="20"/>
        </w:rPr>
      </w:pPr>
    </w:p>
    <w:p w:rsidR="00EA367C" w:rsidRDefault="00EA367C" w:rsidP="00C71B63">
      <w:pPr>
        <w:tabs>
          <w:tab w:val="left" w:pos="851"/>
        </w:tabs>
        <w:spacing w:after="0" w:line="240" w:lineRule="auto"/>
        <w:ind w:right="-1772"/>
        <w:outlineLvl w:val="0"/>
        <w:rPr>
          <w:rFonts w:ascii="Arial" w:hAnsi="Arial" w:cs="Arial"/>
          <w:b/>
          <w:color w:val="FF0000"/>
          <w:sz w:val="20"/>
          <w:szCs w:val="20"/>
        </w:rPr>
      </w:pPr>
    </w:p>
    <w:p w:rsidR="00EA367C" w:rsidRDefault="00EA367C" w:rsidP="00C71B63">
      <w:pPr>
        <w:tabs>
          <w:tab w:val="left" w:pos="851"/>
        </w:tabs>
        <w:spacing w:after="0" w:line="240" w:lineRule="auto"/>
        <w:ind w:right="-1772"/>
        <w:outlineLvl w:val="0"/>
        <w:rPr>
          <w:rFonts w:ascii="Arial" w:hAnsi="Arial" w:cs="Arial"/>
          <w:b/>
          <w:color w:val="FF0000"/>
          <w:sz w:val="20"/>
          <w:szCs w:val="20"/>
        </w:rPr>
      </w:pPr>
    </w:p>
    <w:p w:rsidR="00EA367C" w:rsidRDefault="00EA367C" w:rsidP="00C71B63">
      <w:pPr>
        <w:tabs>
          <w:tab w:val="left" w:pos="851"/>
        </w:tabs>
        <w:spacing w:after="0" w:line="240" w:lineRule="auto"/>
        <w:ind w:right="-1772"/>
        <w:outlineLvl w:val="0"/>
        <w:rPr>
          <w:rFonts w:ascii="Arial" w:hAnsi="Arial" w:cs="Arial"/>
          <w:b/>
          <w:color w:val="FF0000"/>
          <w:sz w:val="20"/>
          <w:szCs w:val="20"/>
        </w:rPr>
      </w:pPr>
    </w:p>
    <w:p w:rsidR="00AD7693" w:rsidRDefault="007C1C6D" w:rsidP="00C71B63">
      <w:pPr>
        <w:tabs>
          <w:tab w:val="left" w:pos="851"/>
        </w:tabs>
        <w:spacing w:after="0" w:line="240" w:lineRule="auto"/>
        <w:ind w:right="-1772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9B714F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010B0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E61C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B714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07345D">
        <w:rPr>
          <w:rFonts w:ascii="Arial" w:hAnsi="Arial" w:cs="Arial"/>
          <w:b/>
          <w:color w:val="FF0000"/>
          <w:sz w:val="24"/>
          <w:szCs w:val="24"/>
        </w:rPr>
        <w:t>ÉT</w:t>
      </w:r>
      <w:r w:rsidR="0007345D" w:rsidRPr="00843A07">
        <w:rPr>
          <w:rFonts w:ascii="Arial" w:hAnsi="Arial" w:cs="Arial"/>
          <w:b/>
          <w:color w:val="FF0000"/>
          <w:sz w:val="24"/>
          <w:szCs w:val="24"/>
        </w:rPr>
        <w:t>UDE B</w:t>
      </w:r>
      <w:r w:rsidR="0007345D">
        <w:rPr>
          <w:rFonts w:ascii="Arial" w:hAnsi="Arial" w:cs="Arial"/>
          <w:b/>
          <w:color w:val="FF0000"/>
          <w:sz w:val="24"/>
          <w:szCs w:val="24"/>
        </w:rPr>
        <w:t>IBLIQUE</w:t>
      </w:r>
    </w:p>
    <w:p w:rsidR="00AD7693" w:rsidRDefault="00AD7693" w:rsidP="00815AEE">
      <w:pPr>
        <w:tabs>
          <w:tab w:val="left" w:pos="851"/>
        </w:tabs>
        <w:spacing w:after="0" w:line="240" w:lineRule="auto"/>
        <w:ind w:right="-1772"/>
        <w:rPr>
          <w:rFonts w:ascii="Arial" w:hAnsi="Arial" w:cs="Arial"/>
          <w:i/>
        </w:rPr>
      </w:pPr>
    </w:p>
    <w:p w:rsidR="00F75234" w:rsidRDefault="00F75234" w:rsidP="00F75234">
      <w:pPr>
        <w:tabs>
          <w:tab w:val="left" w:pos="709"/>
        </w:tabs>
        <w:spacing w:after="0"/>
        <w:rPr>
          <w:rFonts w:ascii="Arial" w:hAnsi="Arial" w:cs="Arial"/>
          <w:i/>
        </w:rPr>
      </w:pPr>
      <w:r w:rsidRPr="00661DF0">
        <w:rPr>
          <w:rFonts w:ascii="Arial" w:hAnsi="Arial" w:cs="Arial"/>
          <w:b/>
          <w:i/>
        </w:rPr>
        <w:t>Firminy</w:t>
      </w:r>
      <w:r>
        <w:rPr>
          <w:rFonts w:ascii="Arial" w:hAnsi="Arial" w:cs="Arial"/>
          <w:b/>
          <w:i/>
        </w:rPr>
        <w:t xml:space="preserve"> </w:t>
      </w:r>
      <w:r w:rsidR="00916127">
        <w:rPr>
          <w:rFonts w:ascii="Arial" w:hAnsi="Arial" w:cs="Arial"/>
          <w:b/>
          <w:i/>
        </w:rPr>
        <w:t xml:space="preserve">         </w:t>
      </w:r>
      <w:r>
        <w:rPr>
          <w:rFonts w:ascii="Arial" w:hAnsi="Arial" w:cs="Arial"/>
          <w:b/>
          <w:i/>
        </w:rPr>
        <w:t xml:space="preserve">: </w:t>
      </w:r>
      <w:r w:rsidR="004A307E">
        <w:rPr>
          <w:rFonts w:ascii="Arial" w:hAnsi="Arial" w:cs="Arial"/>
          <w:i/>
        </w:rPr>
        <w:t>reprise en octobre</w:t>
      </w:r>
      <w:r w:rsidRPr="00C56A68">
        <w:rPr>
          <w:rFonts w:ascii="Arial" w:hAnsi="Arial" w:cs="Arial"/>
          <w:i/>
        </w:rPr>
        <w:t xml:space="preserve">                                                                                  </w:t>
      </w:r>
    </w:p>
    <w:p w:rsidR="00F75234" w:rsidRDefault="00F75234" w:rsidP="00C71B63">
      <w:pPr>
        <w:spacing w:after="0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S</w:t>
      </w:r>
      <w:r w:rsidRPr="00661DF0">
        <w:rPr>
          <w:rFonts w:ascii="Arial" w:hAnsi="Arial" w:cs="Arial"/>
          <w:b/>
          <w:i/>
        </w:rPr>
        <w:t>t-Chamond :</w:t>
      </w:r>
      <w:r>
        <w:rPr>
          <w:rFonts w:ascii="Arial" w:hAnsi="Arial" w:cs="Arial"/>
          <w:i/>
        </w:rPr>
        <w:t xml:space="preserve"> </w:t>
      </w:r>
      <w:r w:rsidR="004A307E">
        <w:rPr>
          <w:rFonts w:ascii="Arial" w:hAnsi="Arial" w:cs="Arial"/>
          <w:i/>
        </w:rPr>
        <w:t>reprise en octobre</w:t>
      </w:r>
    </w:p>
    <w:p w:rsidR="00AD7693" w:rsidRDefault="00F75234" w:rsidP="003E3AB3">
      <w:pPr>
        <w:spacing w:after="0"/>
        <w:rPr>
          <w:rFonts w:ascii="Arial" w:hAnsi="Arial" w:cs="Arial"/>
          <w:i/>
        </w:rPr>
      </w:pPr>
      <w:r>
        <w:rPr>
          <w:rFonts w:ascii="Arial" w:hAnsi="Arial" w:cs="Arial"/>
          <w:b/>
          <w:i/>
        </w:rPr>
        <w:t>S</w:t>
      </w:r>
      <w:r w:rsidRPr="00661DF0">
        <w:rPr>
          <w:rFonts w:ascii="Arial" w:hAnsi="Arial" w:cs="Arial"/>
          <w:b/>
          <w:i/>
        </w:rPr>
        <w:t>t-Etienne </w:t>
      </w:r>
      <w:r>
        <w:rPr>
          <w:rFonts w:ascii="Arial" w:hAnsi="Arial" w:cs="Arial"/>
          <w:b/>
          <w:i/>
        </w:rPr>
        <w:t xml:space="preserve">   </w:t>
      </w:r>
      <w:r w:rsidRPr="00661DF0">
        <w:rPr>
          <w:rFonts w:ascii="Arial" w:hAnsi="Arial" w:cs="Arial"/>
          <w:b/>
          <w:i/>
        </w:rPr>
        <w:t>:</w:t>
      </w:r>
      <w:r>
        <w:rPr>
          <w:rFonts w:ascii="Arial" w:hAnsi="Arial" w:cs="Arial"/>
          <w:i/>
        </w:rPr>
        <w:t xml:space="preserve"> </w:t>
      </w:r>
      <w:r w:rsidRPr="00966514">
        <w:rPr>
          <w:rFonts w:ascii="Arial" w:hAnsi="Arial" w:cs="Arial"/>
          <w:i/>
        </w:rPr>
        <w:t>samedi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="003E3AB3" w:rsidRPr="003E3AB3">
        <w:rPr>
          <w:rFonts w:ascii="Arial" w:hAnsi="Arial" w:cs="Arial"/>
          <w:i/>
        </w:rPr>
        <w:t xml:space="preserve">3 </w:t>
      </w:r>
      <w:r w:rsidR="003E3AB3" w:rsidRPr="003E3AB3">
        <w:rPr>
          <w:rFonts w:ascii="Arial" w:hAnsi="Arial" w:cs="Arial"/>
          <w:b/>
          <w:i/>
        </w:rPr>
        <w:t>octobre</w:t>
      </w:r>
      <w:r w:rsidR="003E3AB3">
        <w:rPr>
          <w:rFonts w:ascii="Arial" w:hAnsi="Arial" w:cs="Arial"/>
          <w:i/>
        </w:rPr>
        <w:t xml:space="preserve"> à 10</w:t>
      </w:r>
      <w:r>
        <w:rPr>
          <w:rFonts w:ascii="Arial" w:hAnsi="Arial" w:cs="Arial"/>
          <w:i/>
        </w:rPr>
        <w:t>h, sacristie</w:t>
      </w:r>
      <w:r>
        <w:rPr>
          <w:rFonts w:ascii="Arial" w:hAnsi="Arial" w:cs="Arial"/>
          <w:i/>
        </w:rPr>
        <w:br/>
      </w:r>
    </w:p>
    <w:p w:rsidR="00431974" w:rsidRDefault="00A456A0" w:rsidP="00C71B63">
      <w:pPr>
        <w:tabs>
          <w:tab w:val="left" w:pos="851"/>
        </w:tabs>
        <w:spacing w:after="0" w:line="240" w:lineRule="auto"/>
        <w:ind w:right="-1772"/>
        <w:outlineLvl w:val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</w:t>
      </w:r>
      <w:r w:rsidR="009F606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31974" w:rsidRPr="00661DF0">
        <w:rPr>
          <w:rFonts w:ascii="Arial" w:hAnsi="Arial" w:cs="Arial"/>
          <w:b/>
          <w:color w:val="FF0000"/>
          <w:sz w:val="24"/>
          <w:szCs w:val="24"/>
        </w:rPr>
        <w:t>G</w:t>
      </w:r>
      <w:r w:rsidR="00431974">
        <w:rPr>
          <w:rFonts w:ascii="Arial" w:hAnsi="Arial" w:cs="Arial"/>
          <w:b/>
          <w:color w:val="FF0000"/>
          <w:sz w:val="24"/>
          <w:szCs w:val="24"/>
        </w:rPr>
        <w:t>ROUPES DE CHANT</w:t>
      </w:r>
    </w:p>
    <w:p w:rsidR="00431974" w:rsidRDefault="00431974" w:rsidP="00431974">
      <w:pPr>
        <w:tabs>
          <w:tab w:val="left" w:pos="1418"/>
        </w:tabs>
        <w:spacing w:after="0"/>
        <w:rPr>
          <w:rFonts w:ascii="Arial" w:hAnsi="Arial" w:cs="Arial"/>
          <w:i/>
        </w:rPr>
      </w:pPr>
      <w:r w:rsidRPr="00661DF0">
        <w:rPr>
          <w:rFonts w:ascii="Arial" w:hAnsi="Arial" w:cs="Arial"/>
          <w:b/>
          <w:i/>
        </w:rPr>
        <w:t>Firminy </w:t>
      </w:r>
      <w:r>
        <w:rPr>
          <w:rFonts w:ascii="Arial" w:hAnsi="Arial" w:cs="Arial"/>
          <w:b/>
          <w:i/>
        </w:rPr>
        <w:t xml:space="preserve">         :</w:t>
      </w:r>
      <w:r>
        <w:rPr>
          <w:rFonts w:ascii="Arial" w:hAnsi="Arial" w:cs="Arial"/>
          <w:i/>
        </w:rPr>
        <w:t xml:space="preserve"> les vendredis de 13h30 à 15h30</w:t>
      </w:r>
    </w:p>
    <w:p w:rsidR="00431974" w:rsidRDefault="00431974" w:rsidP="00431974">
      <w:pPr>
        <w:tabs>
          <w:tab w:val="left" w:pos="1418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 w:rsidRPr="00A06FD3">
        <w:rPr>
          <w:rFonts w:ascii="Arial" w:hAnsi="Arial" w:cs="Arial"/>
          <w:b/>
          <w:i/>
        </w:rPr>
        <w:t>Roanne </w:t>
      </w:r>
      <w:r w:rsidRPr="00A7449F">
        <w:rPr>
          <w:rFonts w:ascii="Arial" w:hAnsi="Arial" w:cs="Arial"/>
          <w:b/>
          <w:i/>
        </w:rPr>
        <w:t xml:space="preserve">       </w:t>
      </w:r>
      <w:r>
        <w:rPr>
          <w:rFonts w:ascii="Arial" w:hAnsi="Arial" w:cs="Arial"/>
          <w:b/>
          <w:i/>
        </w:rPr>
        <w:t xml:space="preserve"> </w:t>
      </w:r>
      <w:r w:rsidRPr="00A7449F">
        <w:rPr>
          <w:rFonts w:ascii="Arial" w:hAnsi="Arial" w:cs="Arial"/>
          <w:b/>
          <w:i/>
        </w:rPr>
        <w:t xml:space="preserve"> :</w:t>
      </w:r>
      <w:r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i/>
        </w:rPr>
        <w:t>l</w:t>
      </w:r>
      <w:r w:rsidRPr="00446C67">
        <w:rPr>
          <w:rFonts w:ascii="Arial" w:hAnsi="Arial" w:cs="Arial"/>
          <w:i/>
        </w:rPr>
        <w:t>es mercredis à 18h15 à Villerest</w:t>
      </w:r>
      <w:r>
        <w:rPr>
          <w:rFonts w:ascii="Arial" w:hAnsi="Arial" w:cs="Arial"/>
          <w:i/>
        </w:rPr>
        <w:t xml:space="preserve"> </w:t>
      </w:r>
    </w:p>
    <w:p w:rsidR="00431974" w:rsidRDefault="00431974" w:rsidP="00431974">
      <w:pPr>
        <w:tabs>
          <w:tab w:val="left" w:pos="1418"/>
        </w:tabs>
        <w:spacing w:after="0"/>
        <w:rPr>
          <w:rFonts w:ascii="Arial" w:hAnsi="Arial" w:cs="Arial"/>
          <w:i/>
          <w:u w:val="single"/>
        </w:rPr>
      </w:pPr>
      <w:r w:rsidRPr="00661DF0">
        <w:rPr>
          <w:rFonts w:ascii="Arial" w:hAnsi="Arial" w:cs="Arial"/>
          <w:b/>
          <w:i/>
        </w:rPr>
        <w:t>St-Chamond :</w:t>
      </w:r>
      <w:r w:rsidRPr="00EB64C4">
        <w:rPr>
          <w:rFonts w:ascii="Arial" w:hAnsi="Arial" w:cs="Arial"/>
          <w:i/>
        </w:rPr>
        <w:t xml:space="preserve"> </w:t>
      </w:r>
      <w:r w:rsidRPr="003305EB">
        <w:rPr>
          <w:rFonts w:ascii="Arial" w:hAnsi="Arial" w:cs="Arial"/>
          <w:i/>
        </w:rPr>
        <w:t>mercredi</w:t>
      </w:r>
      <w:r w:rsidR="00F30114">
        <w:rPr>
          <w:rFonts w:ascii="Arial" w:hAnsi="Arial" w:cs="Arial"/>
          <w:i/>
        </w:rPr>
        <w:t xml:space="preserve"> </w:t>
      </w:r>
      <w:r w:rsidR="00F33B01">
        <w:rPr>
          <w:rFonts w:ascii="Arial" w:hAnsi="Arial" w:cs="Arial"/>
          <w:i/>
        </w:rPr>
        <w:t xml:space="preserve">2 </w:t>
      </w:r>
      <w:r w:rsidR="00EA0175">
        <w:rPr>
          <w:rFonts w:ascii="Arial" w:hAnsi="Arial" w:cs="Arial"/>
          <w:i/>
        </w:rPr>
        <w:t>à 20h</w:t>
      </w:r>
      <w:r w:rsidRPr="003305EB">
        <w:rPr>
          <w:rFonts w:ascii="Arial" w:hAnsi="Arial" w:cs="Arial"/>
          <w:i/>
        </w:rPr>
        <w:t>,</w:t>
      </w:r>
      <w:r>
        <w:rPr>
          <w:rFonts w:ascii="Arial" w:hAnsi="Arial" w:cs="Arial"/>
          <w:i/>
        </w:rPr>
        <w:t xml:space="preserve"> temple</w:t>
      </w:r>
    </w:p>
    <w:p w:rsidR="00CB1AA2" w:rsidRDefault="00431974" w:rsidP="000C5EC1">
      <w:pPr>
        <w:tabs>
          <w:tab w:val="left" w:pos="709"/>
          <w:tab w:val="left" w:pos="1418"/>
        </w:tabs>
        <w:spacing w:after="0"/>
        <w:rPr>
          <w:rFonts w:ascii="Arial" w:hAnsi="Arial" w:cs="Arial"/>
          <w:b/>
          <w:color w:val="FF0000"/>
          <w:sz w:val="20"/>
          <w:szCs w:val="20"/>
        </w:rPr>
      </w:pPr>
      <w:r w:rsidRPr="00661DF0">
        <w:rPr>
          <w:rFonts w:ascii="Arial" w:hAnsi="Arial" w:cs="Arial"/>
          <w:b/>
          <w:i/>
        </w:rPr>
        <w:t>St-Etienne </w:t>
      </w:r>
      <w:r>
        <w:rPr>
          <w:rFonts w:ascii="Arial" w:hAnsi="Arial" w:cs="Arial"/>
          <w:b/>
          <w:i/>
        </w:rPr>
        <w:t xml:space="preserve">   :</w:t>
      </w:r>
      <w:r w:rsidR="000218E0">
        <w:rPr>
          <w:rFonts w:ascii="Arial" w:hAnsi="Arial" w:cs="Arial"/>
          <w:i/>
        </w:rPr>
        <w:t xml:space="preserve"> lundi</w:t>
      </w:r>
      <w:r w:rsidR="00F30114">
        <w:rPr>
          <w:rFonts w:ascii="Arial" w:hAnsi="Arial" w:cs="Arial"/>
          <w:i/>
        </w:rPr>
        <w:t xml:space="preserve">s </w:t>
      </w:r>
      <w:r w:rsidR="00A15E99">
        <w:rPr>
          <w:rFonts w:ascii="Arial" w:hAnsi="Arial" w:cs="Arial"/>
          <w:i/>
        </w:rPr>
        <w:t>7 et 21</w:t>
      </w:r>
      <w:r w:rsidR="009B714F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à 18h30, temple</w:t>
      </w:r>
    </w:p>
    <w:p w:rsidR="00FE30C3" w:rsidRPr="00661DF0" w:rsidRDefault="002542B8" w:rsidP="000C5EC1">
      <w:pPr>
        <w:tabs>
          <w:tab w:val="left" w:pos="709"/>
          <w:tab w:val="left" w:pos="1418"/>
        </w:tabs>
        <w:spacing w:after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0"/>
          <w:szCs w:val="20"/>
        </w:rPr>
        <w:br/>
      </w:r>
      <w:r w:rsidR="000C5EC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E30C3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 w:rsidR="005E61C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E30C3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A456A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E30C3">
        <w:rPr>
          <w:rFonts w:ascii="Arial" w:hAnsi="Arial" w:cs="Arial"/>
          <w:b/>
          <w:color w:val="FF0000"/>
          <w:sz w:val="24"/>
          <w:szCs w:val="24"/>
        </w:rPr>
        <w:t>GROUPE PARTAGE</w:t>
      </w:r>
      <w:r w:rsidR="00F83FB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1A01ED">
        <w:rPr>
          <w:rFonts w:ascii="Arial" w:hAnsi="Arial" w:cs="Arial"/>
          <w:b/>
          <w:color w:val="FF0000"/>
          <w:sz w:val="24"/>
          <w:szCs w:val="24"/>
        </w:rPr>
        <w:t>–</w:t>
      </w:r>
      <w:r w:rsidR="00F83FB4">
        <w:rPr>
          <w:rFonts w:ascii="Arial" w:hAnsi="Arial" w:cs="Arial"/>
          <w:b/>
          <w:color w:val="FF0000"/>
          <w:sz w:val="24"/>
          <w:szCs w:val="24"/>
        </w:rPr>
        <w:t xml:space="preserve"> FAMILLE</w:t>
      </w:r>
    </w:p>
    <w:p w:rsidR="00E544E2" w:rsidRPr="00B0248F" w:rsidRDefault="00FE30C3" w:rsidP="00C71B63">
      <w:pPr>
        <w:spacing w:after="0" w:line="240" w:lineRule="auto"/>
        <w:outlineLvl w:val="0"/>
        <w:rPr>
          <w:rFonts w:ascii="Arial" w:hAnsi="Arial" w:cs="Arial"/>
          <w:i/>
        </w:rPr>
      </w:pPr>
      <w:r w:rsidRPr="00661DF0">
        <w:rPr>
          <w:rFonts w:ascii="Arial" w:hAnsi="Arial" w:cs="Arial"/>
          <w:b/>
          <w:i/>
        </w:rPr>
        <w:t>St-Chamond</w:t>
      </w:r>
      <w:r w:rsidR="002B01AB">
        <w:rPr>
          <w:rFonts w:ascii="Arial" w:hAnsi="Arial" w:cs="Arial"/>
          <w:b/>
          <w:i/>
        </w:rPr>
        <w:t> :</w:t>
      </w:r>
      <w:r w:rsidR="00EB1D11">
        <w:rPr>
          <w:rFonts w:ascii="Arial" w:hAnsi="Arial" w:cs="Arial"/>
          <w:b/>
          <w:i/>
        </w:rPr>
        <w:t xml:space="preserve"> </w:t>
      </w:r>
      <w:r w:rsidR="00B0248F" w:rsidRPr="00B0248F">
        <w:rPr>
          <w:rFonts w:ascii="Arial" w:hAnsi="Arial" w:cs="Arial"/>
          <w:i/>
        </w:rPr>
        <w:t>dimanche 13 septembre</w:t>
      </w:r>
      <w:r w:rsidR="00B0248F">
        <w:rPr>
          <w:rFonts w:ascii="Arial" w:hAnsi="Arial" w:cs="Arial"/>
          <w:i/>
        </w:rPr>
        <w:t xml:space="preserve"> </w:t>
      </w:r>
    </w:p>
    <w:p w:rsidR="00C71B63" w:rsidRPr="00C71B63" w:rsidRDefault="009F6062" w:rsidP="009C369E">
      <w:pPr>
        <w:spacing w:after="0" w:line="240" w:lineRule="auto"/>
        <w:ind w:left="851" w:hanging="851"/>
        <w:outlineLvl w:val="0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</w:t>
      </w:r>
    </w:p>
    <w:p w:rsidR="00EE2C67" w:rsidRPr="00C71B63" w:rsidRDefault="009F6062" w:rsidP="009E44C0">
      <w:pPr>
        <w:tabs>
          <w:tab w:val="left" w:pos="709"/>
          <w:tab w:val="left" w:pos="1418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</w:t>
      </w:r>
      <w:r w:rsidR="00C71B63">
        <w:rPr>
          <w:rFonts w:ascii="Arial" w:hAnsi="Arial" w:cs="Arial"/>
          <w:b/>
          <w:color w:val="FF0000"/>
          <w:sz w:val="24"/>
          <w:szCs w:val="24"/>
        </w:rPr>
        <w:t>ŒCUMÉNISME</w:t>
      </w:r>
      <w:r w:rsidR="00C71B63">
        <w:rPr>
          <w:rFonts w:ascii="Arial" w:hAnsi="Arial" w:cs="Arial"/>
          <w:b/>
          <w:color w:val="FF0000"/>
          <w:sz w:val="24"/>
          <w:szCs w:val="24"/>
        </w:rPr>
        <w:br/>
      </w:r>
      <w:r w:rsidR="00C71B63" w:rsidRPr="00A06FD3">
        <w:rPr>
          <w:rFonts w:ascii="Arial" w:hAnsi="Arial" w:cs="Arial"/>
          <w:b/>
          <w:i/>
        </w:rPr>
        <w:t>Roanne</w:t>
      </w:r>
      <w:r w:rsidR="00C71B63">
        <w:rPr>
          <w:rFonts w:ascii="Arial" w:hAnsi="Arial" w:cs="Arial"/>
          <w:b/>
          <w:i/>
        </w:rPr>
        <w:t xml:space="preserve"> : </w:t>
      </w:r>
      <w:r w:rsidR="00C71B63" w:rsidRPr="00C71B63">
        <w:rPr>
          <w:rFonts w:ascii="Arial" w:hAnsi="Arial" w:cs="Arial"/>
          <w:i/>
        </w:rPr>
        <w:t>samedi 12 septembre à</w:t>
      </w:r>
      <w:r w:rsidR="00C71B63">
        <w:rPr>
          <w:rFonts w:ascii="Arial" w:hAnsi="Arial" w:cs="Arial"/>
          <w:i/>
        </w:rPr>
        <w:br/>
      </w:r>
      <w:r w:rsidR="00C71B63" w:rsidRPr="00C71B63">
        <w:rPr>
          <w:rFonts w:ascii="Arial" w:hAnsi="Arial" w:cs="Arial"/>
          <w:i/>
        </w:rPr>
        <w:t>Pouilly-sur-Charlieu</w:t>
      </w:r>
      <w:r w:rsidR="00C71B63">
        <w:rPr>
          <w:rFonts w:ascii="Arial" w:hAnsi="Arial" w:cs="Arial"/>
        </w:rPr>
        <w:t xml:space="preserve"> </w:t>
      </w:r>
      <w:r w:rsidR="00C71B63" w:rsidRPr="00D75458">
        <w:rPr>
          <w:rFonts w:ascii="Arial" w:hAnsi="Arial" w:cs="Arial"/>
        </w:rPr>
        <w:t>(contacter Marjorie Coudrey, au 06 03 72 22 46)</w:t>
      </w:r>
    </w:p>
    <w:p w:rsidR="00347E86" w:rsidRDefault="00431974" w:rsidP="00FE2F1F">
      <w:pPr>
        <w:spacing w:after="0" w:line="240" w:lineRule="auto"/>
        <w:rPr>
          <w:rFonts w:ascii="Arial" w:hAnsi="Arial" w:cs="Arial"/>
          <w:b/>
          <w:color w:val="E36C0A" w:themeColor="accent6" w:themeShade="BF"/>
          <w:u w:val="single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  <w:r w:rsidR="005E61C0">
        <w:rPr>
          <w:rFonts w:ascii="Arial" w:hAnsi="Arial" w:cs="Arial"/>
          <w:sz w:val="16"/>
          <w:szCs w:val="16"/>
        </w:rPr>
        <w:t xml:space="preserve"> </w:t>
      </w:r>
      <w:r w:rsidR="009A4FEF">
        <w:rPr>
          <w:rFonts w:ascii="Arial" w:hAnsi="Arial" w:cs="Arial"/>
          <w:sz w:val="16"/>
          <w:szCs w:val="16"/>
        </w:rPr>
        <w:t xml:space="preserve">               </w:t>
      </w:r>
      <w:r>
        <w:rPr>
          <w:rFonts w:ascii="Arial" w:hAnsi="Arial" w:cs="Arial"/>
          <w:sz w:val="16"/>
          <w:szCs w:val="16"/>
        </w:rPr>
        <w:t xml:space="preserve"> </w:t>
      </w:r>
      <w:r w:rsidR="00A81FD6">
        <w:rPr>
          <w:rFonts w:ascii="Arial" w:hAnsi="Arial" w:cs="Arial"/>
          <w:b/>
          <w:color w:val="FF0000"/>
          <w:sz w:val="24"/>
          <w:szCs w:val="24"/>
        </w:rPr>
        <w:t>PRIÈ</w:t>
      </w:r>
      <w:r w:rsidR="005B6961" w:rsidRPr="00661DF0">
        <w:rPr>
          <w:rFonts w:ascii="Arial" w:hAnsi="Arial" w:cs="Arial"/>
          <w:b/>
          <w:color w:val="FF0000"/>
          <w:sz w:val="24"/>
          <w:szCs w:val="24"/>
        </w:rPr>
        <w:t>RE</w:t>
      </w:r>
      <w:r w:rsidR="001A01ED">
        <w:rPr>
          <w:rFonts w:ascii="Arial" w:hAnsi="Arial" w:cs="Arial"/>
          <w:b/>
          <w:color w:val="FF0000"/>
          <w:sz w:val="24"/>
          <w:szCs w:val="24"/>
        </w:rPr>
        <w:br/>
      </w:r>
      <w:r w:rsidR="00026DD0" w:rsidRPr="00CD122D">
        <w:rPr>
          <w:rFonts w:ascii="Arial" w:hAnsi="Arial" w:cs="Arial"/>
          <w:b/>
          <w:color w:val="E36C0A" w:themeColor="accent6" w:themeShade="BF"/>
          <w:u w:val="single"/>
        </w:rPr>
        <w:t>Halte prière</w:t>
      </w:r>
    </w:p>
    <w:p w:rsidR="006D7FAA" w:rsidRDefault="00347E86" w:rsidP="002C3FF7">
      <w:pPr>
        <w:spacing w:after="0" w:line="240" w:lineRule="auto"/>
        <w:rPr>
          <w:rFonts w:ascii="Arial" w:eastAsia="Calibri" w:hAnsi="Arial" w:cs="Arial"/>
          <w:b/>
          <w:color w:val="E36C0A" w:themeColor="accent6" w:themeShade="BF"/>
          <w:highlight w:val="yellow"/>
          <w:u w:val="single"/>
        </w:rPr>
      </w:pPr>
      <w:r>
        <w:rPr>
          <w:rFonts w:ascii="Arial" w:hAnsi="Arial" w:cs="Arial"/>
          <w:b/>
          <w:i/>
        </w:rPr>
        <w:t>St-Ch</w:t>
      </w:r>
      <w:r w:rsidRPr="00347E86">
        <w:rPr>
          <w:rFonts w:ascii="Arial" w:hAnsi="Arial" w:cs="Arial"/>
          <w:b/>
          <w:i/>
        </w:rPr>
        <w:t>amond :</w:t>
      </w:r>
      <w:r w:rsidRPr="00347E86">
        <w:rPr>
          <w:rFonts w:ascii="Arial" w:hAnsi="Arial" w:cs="Arial"/>
          <w:i/>
        </w:rPr>
        <w:t xml:space="preserve"> dima</w:t>
      </w:r>
      <w:r>
        <w:rPr>
          <w:rFonts w:ascii="Arial" w:hAnsi="Arial" w:cs="Arial"/>
          <w:i/>
        </w:rPr>
        <w:t xml:space="preserve">nche </w:t>
      </w:r>
      <w:r w:rsidRPr="00347E86">
        <w:rPr>
          <w:rFonts w:ascii="Arial" w:hAnsi="Arial" w:cs="Arial"/>
          <w:i/>
        </w:rPr>
        <w:t>à 9h30</w:t>
      </w:r>
      <w:r w:rsidR="00026DD0" w:rsidRPr="00347E86">
        <w:rPr>
          <w:rFonts w:ascii="Arial" w:hAnsi="Arial" w:cs="Arial"/>
          <w:i/>
        </w:rPr>
        <w:br/>
      </w:r>
      <w:r w:rsidR="00026DD0" w:rsidRPr="00661DF0">
        <w:rPr>
          <w:rFonts w:ascii="Arial" w:hAnsi="Arial" w:cs="Arial"/>
          <w:b/>
          <w:i/>
        </w:rPr>
        <w:t>St-Etienne</w:t>
      </w:r>
      <w:r w:rsidR="000F78AF">
        <w:rPr>
          <w:rFonts w:ascii="Arial" w:hAnsi="Arial" w:cs="Arial"/>
          <w:b/>
          <w:i/>
        </w:rPr>
        <w:t> </w:t>
      </w:r>
      <w:r w:rsidR="000709F8">
        <w:rPr>
          <w:rFonts w:ascii="Arial" w:hAnsi="Arial" w:cs="Arial"/>
          <w:b/>
          <w:i/>
        </w:rPr>
        <w:t xml:space="preserve">   </w:t>
      </w:r>
      <w:r w:rsidR="000F78AF">
        <w:rPr>
          <w:rFonts w:ascii="Arial" w:hAnsi="Arial" w:cs="Arial"/>
          <w:b/>
          <w:i/>
        </w:rPr>
        <w:t>:</w:t>
      </w:r>
      <w:r w:rsidR="000F78AF">
        <w:rPr>
          <w:rFonts w:ascii="Arial" w:hAnsi="Arial" w:cs="Arial"/>
          <w:i/>
        </w:rPr>
        <w:t xml:space="preserve"> </w:t>
      </w:r>
      <w:r w:rsidR="005D30D0">
        <w:rPr>
          <w:rFonts w:ascii="Arial" w:hAnsi="Arial" w:cs="Arial"/>
          <w:i/>
        </w:rPr>
        <w:t>tous les mercredis à 8h15</w:t>
      </w:r>
      <w:r w:rsidR="0042209A">
        <w:rPr>
          <w:rFonts w:ascii="Arial" w:hAnsi="Arial" w:cs="Arial"/>
          <w:i/>
        </w:rPr>
        <w:t xml:space="preserve"> et</w:t>
      </w:r>
      <w:r w:rsidR="001F312A">
        <w:rPr>
          <w:rFonts w:ascii="Arial" w:hAnsi="Arial" w:cs="Arial"/>
          <w:i/>
        </w:rPr>
        <w:br/>
      </w:r>
      <w:r w:rsidR="0042209A">
        <w:rPr>
          <w:rFonts w:ascii="Arial" w:hAnsi="Arial" w:cs="Arial"/>
          <w:i/>
        </w:rPr>
        <w:t>tous les jeudis à 19h</w:t>
      </w:r>
      <w:r w:rsidR="008E6933">
        <w:rPr>
          <w:rFonts w:ascii="Arial" w:hAnsi="Arial" w:cs="Arial"/>
          <w:i/>
        </w:rPr>
        <w:t>,</w:t>
      </w:r>
      <w:r w:rsidR="00026DD0">
        <w:rPr>
          <w:rFonts w:ascii="Arial" w:hAnsi="Arial" w:cs="Arial"/>
          <w:i/>
        </w:rPr>
        <w:t xml:space="preserve"> Maison de l’Amitié</w:t>
      </w:r>
      <w:r w:rsidR="006D7FAA">
        <w:rPr>
          <w:rFonts w:ascii="Arial" w:hAnsi="Arial" w:cs="Arial"/>
          <w:i/>
        </w:rPr>
        <w:br/>
      </w:r>
      <w:r w:rsidR="006D7FAA" w:rsidRPr="006D7FAA">
        <w:rPr>
          <w:rFonts w:ascii="Arial" w:eastAsia="Calibri" w:hAnsi="Arial" w:cs="Arial"/>
          <w:b/>
          <w:color w:val="E36C0A" w:themeColor="accent6" w:themeShade="BF"/>
          <w:u w:val="single"/>
        </w:rPr>
        <w:t>Dialogue contemplatif (Lectio Divina)</w:t>
      </w:r>
    </w:p>
    <w:p w:rsidR="00026DD0" w:rsidRDefault="000709F8" w:rsidP="00FE2F1F">
      <w:pPr>
        <w:spacing w:after="0" w:line="240" w:lineRule="auto"/>
        <w:rPr>
          <w:rFonts w:ascii="Arial" w:hAnsi="Arial" w:cs="Arial"/>
          <w:i/>
        </w:rPr>
      </w:pPr>
      <w:r w:rsidRPr="00661DF0">
        <w:rPr>
          <w:rFonts w:ascii="Arial" w:hAnsi="Arial" w:cs="Arial"/>
          <w:b/>
          <w:i/>
        </w:rPr>
        <w:t>St-Etienne</w:t>
      </w:r>
      <w:r>
        <w:rPr>
          <w:rFonts w:ascii="Arial" w:hAnsi="Arial" w:cs="Arial"/>
          <w:b/>
          <w:i/>
        </w:rPr>
        <w:t> :</w:t>
      </w:r>
      <w:r w:rsidR="00F30114">
        <w:rPr>
          <w:rFonts w:ascii="Arial" w:hAnsi="Arial" w:cs="Arial"/>
          <w:i/>
        </w:rPr>
        <w:t xml:space="preserve"> dimanche </w:t>
      </w:r>
      <w:r w:rsidR="00F1090B">
        <w:rPr>
          <w:rFonts w:ascii="Arial" w:hAnsi="Arial" w:cs="Arial"/>
          <w:i/>
        </w:rPr>
        <w:t>à 18h</w:t>
      </w:r>
      <w:r>
        <w:rPr>
          <w:rFonts w:ascii="Arial" w:hAnsi="Arial" w:cs="Arial"/>
          <w:b/>
          <w:i/>
        </w:rPr>
        <w:t>,</w:t>
      </w:r>
      <w:r w:rsidR="00EE1454">
        <w:rPr>
          <w:rFonts w:ascii="Arial" w:hAnsi="Arial" w:cs="Arial"/>
          <w:b/>
          <w:i/>
        </w:rPr>
        <w:t xml:space="preserve"> </w:t>
      </w:r>
      <w:r w:rsidR="00EE1454" w:rsidRPr="00EE1454">
        <w:rPr>
          <w:rFonts w:ascii="Arial" w:hAnsi="Arial" w:cs="Arial"/>
          <w:i/>
        </w:rPr>
        <w:t>s</w:t>
      </w:r>
      <w:r w:rsidR="006D7FAA">
        <w:rPr>
          <w:rFonts w:ascii="Arial" w:hAnsi="Arial" w:cs="Arial"/>
          <w:i/>
        </w:rPr>
        <w:t xml:space="preserve">alle </w:t>
      </w:r>
      <w:r w:rsidR="000F78AF" w:rsidRPr="000709F8">
        <w:rPr>
          <w:rFonts w:ascii="Arial" w:hAnsi="Arial" w:cs="Arial"/>
          <w:i/>
        </w:rPr>
        <w:t>Louis Comte</w:t>
      </w:r>
    </w:p>
    <w:p w:rsidR="00026DD0" w:rsidRPr="00CD122D" w:rsidRDefault="00026DD0" w:rsidP="00C71B63">
      <w:pPr>
        <w:tabs>
          <w:tab w:val="left" w:pos="1418"/>
        </w:tabs>
        <w:spacing w:after="0"/>
        <w:outlineLvl w:val="0"/>
        <w:rPr>
          <w:rFonts w:ascii="Arial" w:hAnsi="Arial" w:cs="Arial"/>
          <w:b/>
          <w:color w:val="E36C0A" w:themeColor="accent6" w:themeShade="BF"/>
          <w:u w:val="single"/>
        </w:rPr>
      </w:pPr>
      <w:r w:rsidRPr="00CD122D">
        <w:rPr>
          <w:rFonts w:ascii="Arial" w:hAnsi="Arial" w:cs="Arial"/>
          <w:b/>
          <w:color w:val="E36C0A" w:themeColor="accent6" w:themeShade="BF"/>
          <w:u w:val="single"/>
        </w:rPr>
        <w:t>Fraternité œcuménique</w:t>
      </w:r>
    </w:p>
    <w:p w:rsidR="00291538" w:rsidRDefault="00026DD0" w:rsidP="004A351D">
      <w:pPr>
        <w:tabs>
          <w:tab w:val="left" w:pos="709"/>
          <w:tab w:val="left" w:pos="1418"/>
        </w:tabs>
        <w:rPr>
          <w:rFonts w:ascii="Arial" w:hAnsi="Arial" w:cs="Arial"/>
          <w:i/>
        </w:rPr>
      </w:pPr>
      <w:r w:rsidRPr="006D71DD">
        <w:rPr>
          <w:rFonts w:ascii="Arial" w:hAnsi="Arial" w:cs="Arial"/>
          <w:b/>
          <w:i/>
        </w:rPr>
        <w:t>La Fouillouse</w:t>
      </w:r>
      <w:r>
        <w:rPr>
          <w:rFonts w:ascii="Arial" w:hAnsi="Arial" w:cs="Arial"/>
          <w:b/>
          <w:i/>
        </w:rPr>
        <w:t xml:space="preserve"> </w:t>
      </w:r>
      <w:r w:rsidRPr="006D71DD">
        <w:rPr>
          <w:rFonts w:ascii="Arial" w:hAnsi="Arial" w:cs="Arial"/>
          <w:b/>
          <w:i/>
        </w:rPr>
        <w:t>:</w:t>
      </w:r>
      <w:r w:rsidR="00263220">
        <w:rPr>
          <w:rFonts w:ascii="Arial" w:hAnsi="Arial" w:cs="Arial"/>
          <w:i/>
        </w:rPr>
        <w:t xml:space="preserve"> tous les jeudis à 17h45</w:t>
      </w:r>
      <w:r w:rsidR="00263220">
        <w:rPr>
          <w:rFonts w:ascii="Arial" w:hAnsi="Arial" w:cs="Arial"/>
          <w:i/>
        </w:rPr>
        <w:br/>
      </w:r>
      <w:r>
        <w:rPr>
          <w:rFonts w:ascii="Arial" w:hAnsi="Arial" w:cs="Arial"/>
          <w:i/>
        </w:rPr>
        <w:t>salle paroissiale</w:t>
      </w:r>
      <w:r w:rsidR="000942A3">
        <w:rPr>
          <w:rFonts w:ascii="Arial" w:hAnsi="Arial" w:cs="Arial"/>
          <w:i/>
        </w:rPr>
        <w:br/>
      </w:r>
      <w:r w:rsidR="004A351D">
        <w:rPr>
          <w:rFonts w:ascii="Arial" w:hAnsi="Arial" w:cs="Arial"/>
          <w:b/>
          <w:bCs/>
          <w:i/>
        </w:rPr>
        <w:br/>
      </w:r>
      <w:r w:rsidR="00F30114">
        <w:rPr>
          <w:rFonts w:ascii="Arial" w:hAnsi="Arial" w:cs="Arial"/>
          <w:b/>
          <w:bCs/>
          <w:i/>
        </w:rPr>
        <w:t xml:space="preserve">                        </w:t>
      </w:r>
      <w:r w:rsidR="00CD122D" w:rsidRPr="00A10081">
        <w:rPr>
          <w:rFonts w:ascii="Arial" w:hAnsi="Arial" w:cs="Arial"/>
          <w:b/>
          <w:color w:val="FF0000"/>
          <w:sz w:val="24"/>
          <w:szCs w:val="24"/>
        </w:rPr>
        <w:t>REPAS</w:t>
      </w:r>
      <w:r w:rsidR="009A4FEF">
        <w:rPr>
          <w:rFonts w:ascii="Arial" w:hAnsi="Arial" w:cs="Arial"/>
          <w:b/>
          <w:color w:val="FF0000"/>
          <w:sz w:val="24"/>
          <w:szCs w:val="24"/>
        </w:rPr>
        <w:br/>
      </w:r>
      <w:r w:rsidR="00E9378A" w:rsidRPr="00CD122D">
        <w:rPr>
          <w:rFonts w:ascii="Arial" w:hAnsi="Arial" w:cs="Arial"/>
          <w:b/>
          <w:color w:val="E36C0A" w:themeColor="accent6" w:themeShade="BF"/>
          <w:u w:val="single"/>
        </w:rPr>
        <w:t>Repas de Tibériade</w:t>
      </w:r>
      <w:r w:rsidR="008F50D3">
        <w:rPr>
          <w:rFonts w:ascii="Arial" w:hAnsi="Arial" w:cs="Arial"/>
          <w:b/>
          <w:color w:val="E36C0A" w:themeColor="accent6" w:themeShade="BF"/>
          <w:u w:val="single"/>
        </w:rPr>
        <w:t xml:space="preserve"> (repas partagé)</w:t>
      </w:r>
      <w:r w:rsidR="008811A4">
        <w:rPr>
          <w:rFonts w:ascii="Arial" w:hAnsi="Arial" w:cs="Arial"/>
          <w:b/>
          <w:color w:val="E36C0A" w:themeColor="accent6" w:themeShade="BF"/>
          <w:u w:val="single"/>
        </w:rPr>
        <w:br/>
      </w:r>
      <w:bookmarkStart w:id="0" w:name="_Hlk122629606"/>
      <w:bookmarkStart w:id="1" w:name="_Hlk122630427"/>
      <w:r w:rsidR="007C327E">
        <w:rPr>
          <w:rFonts w:ascii="Arial" w:hAnsi="Arial" w:cs="Arial"/>
          <w:b/>
          <w:i/>
        </w:rPr>
        <w:t>St-Etienne</w:t>
      </w:r>
      <w:r w:rsidR="0071339A">
        <w:rPr>
          <w:rFonts w:ascii="Arial" w:hAnsi="Arial" w:cs="Arial"/>
          <w:b/>
          <w:i/>
        </w:rPr>
        <w:t xml:space="preserve"> </w:t>
      </w:r>
      <w:r w:rsidR="005C3647">
        <w:rPr>
          <w:rFonts w:ascii="Arial" w:hAnsi="Arial" w:cs="Arial"/>
          <w:b/>
          <w:i/>
        </w:rPr>
        <w:t xml:space="preserve"> </w:t>
      </w:r>
      <w:r w:rsidR="008C7E3E">
        <w:rPr>
          <w:rFonts w:ascii="Arial" w:hAnsi="Arial" w:cs="Arial"/>
          <w:b/>
          <w:i/>
        </w:rPr>
        <w:t xml:space="preserve"> </w:t>
      </w:r>
      <w:r w:rsidR="00E9378A" w:rsidRPr="006D71DD">
        <w:rPr>
          <w:rFonts w:ascii="Arial" w:hAnsi="Arial" w:cs="Arial"/>
          <w:b/>
          <w:i/>
        </w:rPr>
        <w:t>:</w:t>
      </w:r>
      <w:bookmarkStart w:id="2" w:name="_Hlk122629636"/>
      <w:bookmarkEnd w:id="0"/>
      <w:r w:rsidR="00E9378A">
        <w:rPr>
          <w:rFonts w:ascii="Arial" w:hAnsi="Arial" w:cs="Arial"/>
          <w:i/>
        </w:rPr>
        <w:t xml:space="preserve"> </w:t>
      </w:r>
      <w:bookmarkEnd w:id="1"/>
      <w:bookmarkEnd w:id="2"/>
      <w:r w:rsidR="00E41DEE">
        <w:rPr>
          <w:rFonts w:ascii="Arial" w:hAnsi="Arial" w:cs="Arial"/>
          <w:i/>
        </w:rPr>
        <w:t>dimanche</w:t>
      </w:r>
      <w:r w:rsidR="003E3AB3">
        <w:rPr>
          <w:rFonts w:ascii="Arial" w:hAnsi="Arial" w:cs="Arial"/>
          <w:i/>
        </w:rPr>
        <w:t xml:space="preserve"> 27</w:t>
      </w:r>
      <w:r w:rsidR="00276F50">
        <w:rPr>
          <w:rFonts w:ascii="Arial" w:hAnsi="Arial" w:cs="Arial"/>
          <w:i/>
        </w:rPr>
        <w:t xml:space="preserve"> </w:t>
      </w:r>
      <w:r w:rsidR="00B90DBD">
        <w:rPr>
          <w:rFonts w:ascii="Arial" w:hAnsi="Arial" w:cs="Arial"/>
          <w:i/>
        </w:rPr>
        <w:t>après le culte</w:t>
      </w:r>
    </w:p>
    <w:p w:rsidR="00291538" w:rsidRDefault="00291538" w:rsidP="00C71B63">
      <w:pPr>
        <w:tabs>
          <w:tab w:val="left" w:pos="709"/>
          <w:tab w:val="left" w:pos="1418"/>
        </w:tabs>
        <w:jc w:val="center"/>
        <w:outlineLvl w:val="0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TEMPS POUR LA CRÉATION</w:t>
      </w:r>
    </w:p>
    <w:p w:rsidR="00291538" w:rsidRDefault="00291538" w:rsidP="00291538">
      <w:pPr>
        <w:tabs>
          <w:tab w:val="left" w:pos="709"/>
          <w:tab w:val="left" w:pos="1418"/>
        </w:tabs>
        <w:rPr>
          <w:rFonts w:ascii="Arial" w:hAnsi="Arial" w:cs="Arial"/>
          <w:i/>
        </w:rPr>
      </w:pPr>
      <w:r>
        <w:rPr>
          <w:rFonts w:ascii="Arial" w:hAnsi="Arial" w:cs="Arial"/>
          <w:b/>
          <w:bCs/>
          <w:i/>
        </w:rPr>
        <w:t xml:space="preserve">Consistoire Sud : </w:t>
      </w:r>
      <w:r>
        <w:rPr>
          <w:rFonts w:ascii="Arial" w:hAnsi="Arial" w:cs="Arial"/>
          <w:i/>
        </w:rPr>
        <w:t>Mardi 8 à 18h au Guizay (ou à Solaure en cas de météo défavorable)</w:t>
      </w:r>
    </w:p>
    <w:p w:rsidR="0085503F" w:rsidRDefault="0085503F" w:rsidP="00291538">
      <w:pPr>
        <w:tabs>
          <w:tab w:val="left" w:pos="709"/>
          <w:tab w:val="left" w:pos="1418"/>
        </w:tabs>
        <w:rPr>
          <w:rFonts w:ascii="Arial" w:hAnsi="Arial" w:cs="Arial"/>
          <w:i/>
        </w:rPr>
      </w:pPr>
    </w:p>
    <w:p w:rsidR="00AB7874" w:rsidRDefault="00AB7874" w:rsidP="00AB7874">
      <w:pPr>
        <w:pStyle w:val="NormalWeb"/>
      </w:pPr>
      <w:r>
        <w:t xml:space="preserve">                 </w:t>
      </w:r>
      <w:r>
        <w:rPr>
          <w:noProof/>
        </w:rPr>
        <w:drawing>
          <wp:inline distT="0" distB="0" distL="0" distR="0">
            <wp:extent cx="1707239" cy="1155178"/>
            <wp:effectExtent l="19050" t="0" r="7261" b="0"/>
            <wp:docPr id="2" name="Image 1" descr="C:\Users\Yvette Lextreyt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vette Lextreyt\Desktop\Captur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01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6F8" w:rsidRDefault="002B76F8" w:rsidP="004A351D">
      <w:pPr>
        <w:tabs>
          <w:tab w:val="left" w:pos="709"/>
          <w:tab w:val="left" w:pos="1418"/>
        </w:tabs>
        <w:rPr>
          <w:rFonts w:ascii="Arial" w:hAnsi="Arial" w:cs="Arial"/>
          <w:i/>
        </w:rPr>
      </w:pPr>
    </w:p>
    <w:p w:rsidR="00D71422" w:rsidRPr="0052144A" w:rsidRDefault="00D71422" w:rsidP="00F30114">
      <w:pPr>
        <w:tabs>
          <w:tab w:val="left" w:pos="1418"/>
        </w:tabs>
        <w:rPr>
          <w:rFonts w:ascii="Arial" w:hAnsi="Arial" w:cs="Arial"/>
          <w:i/>
        </w:rPr>
      </w:pPr>
    </w:p>
    <w:sectPr w:rsidR="00D71422" w:rsidRPr="0052144A" w:rsidSect="006742BB">
      <w:type w:val="continuous"/>
      <w:pgSz w:w="11906" w:h="16838"/>
      <w:pgMar w:top="227" w:right="567" w:bottom="0" w:left="992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28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293" w:rsidRDefault="00AE7293">
      <w:r>
        <w:separator/>
      </w:r>
    </w:p>
  </w:endnote>
  <w:endnote w:type="continuationSeparator" w:id="0">
    <w:p w:rsidR="00AE7293" w:rsidRDefault="00AE7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liss Pro">
    <w:charset w:val="01"/>
    <w:family w:val="roman"/>
    <w:pitch w:val="variable"/>
    <w:sig w:usb0="00000000" w:usb1="00000000" w:usb2="00000000" w:usb3="00000000" w:csb0="00000000" w:csb1="00000000"/>
  </w:font>
  <w:font w:name="Helvetica Neue"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293" w:rsidRDefault="00AE7293">
      <w:r>
        <w:separator/>
      </w:r>
    </w:p>
  </w:footnote>
  <w:footnote w:type="continuationSeparator" w:id="0">
    <w:p w:rsidR="00AE7293" w:rsidRDefault="00AE72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5253"/>
    <w:multiLevelType w:val="hybridMultilevel"/>
    <w:tmpl w:val="1E3C6022"/>
    <w:lvl w:ilvl="0" w:tplc="8F96DB94">
      <w:numFmt w:val="bullet"/>
      <w:lvlText w:val="•"/>
      <w:lvlJc w:val="left"/>
      <w:pPr>
        <w:ind w:left="3003" w:hanging="272"/>
      </w:pPr>
      <w:rPr>
        <w:rFonts w:ascii="Arial" w:eastAsia="Arial" w:hAnsi="Arial" w:cs="Arial" w:hint="default"/>
        <w:w w:val="100"/>
        <w:sz w:val="28"/>
        <w:szCs w:val="28"/>
        <w:lang w:val="fr-FR" w:eastAsia="fr-FR" w:bidi="fr-FR"/>
      </w:rPr>
    </w:lvl>
    <w:lvl w:ilvl="1" w:tplc="73A4DC20">
      <w:numFmt w:val="bullet"/>
      <w:lvlText w:val="-"/>
      <w:lvlJc w:val="left"/>
      <w:pPr>
        <w:ind w:left="3639" w:hanging="147"/>
      </w:pPr>
      <w:rPr>
        <w:rFonts w:ascii="Calibri" w:eastAsia="Calibri" w:hAnsi="Calibri" w:cs="Calibri" w:hint="default"/>
        <w:w w:val="100"/>
        <w:sz w:val="28"/>
        <w:szCs w:val="28"/>
        <w:lang w:val="fr-FR" w:eastAsia="fr-FR" w:bidi="fr-FR"/>
      </w:rPr>
    </w:lvl>
    <w:lvl w:ilvl="2" w:tplc="70E46EF0">
      <w:numFmt w:val="bullet"/>
      <w:lvlText w:val="•"/>
      <w:lvlJc w:val="left"/>
      <w:pPr>
        <w:ind w:left="4302" w:hanging="147"/>
      </w:pPr>
      <w:rPr>
        <w:rFonts w:hint="default"/>
        <w:lang w:val="fr-FR" w:eastAsia="fr-FR" w:bidi="fr-FR"/>
      </w:rPr>
    </w:lvl>
    <w:lvl w:ilvl="3" w:tplc="676E7774">
      <w:numFmt w:val="bullet"/>
      <w:lvlText w:val="•"/>
      <w:lvlJc w:val="left"/>
      <w:pPr>
        <w:ind w:left="4964" w:hanging="147"/>
      </w:pPr>
      <w:rPr>
        <w:rFonts w:hint="default"/>
        <w:lang w:val="fr-FR" w:eastAsia="fr-FR" w:bidi="fr-FR"/>
      </w:rPr>
    </w:lvl>
    <w:lvl w:ilvl="4" w:tplc="25940E02">
      <w:numFmt w:val="bullet"/>
      <w:lvlText w:val="•"/>
      <w:lvlJc w:val="left"/>
      <w:pPr>
        <w:ind w:left="5626" w:hanging="147"/>
      </w:pPr>
      <w:rPr>
        <w:rFonts w:hint="default"/>
        <w:lang w:val="fr-FR" w:eastAsia="fr-FR" w:bidi="fr-FR"/>
      </w:rPr>
    </w:lvl>
    <w:lvl w:ilvl="5" w:tplc="BA68CB68">
      <w:numFmt w:val="bullet"/>
      <w:lvlText w:val="•"/>
      <w:lvlJc w:val="left"/>
      <w:pPr>
        <w:ind w:left="6288" w:hanging="147"/>
      </w:pPr>
      <w:rPr>
        <w:rFonts w:hint="default"/>
        <w:lang w:val="fr-FR" w:eastAsia="fr-FR" w:bidi="fr-FR"/>
      </w:rPr>
    </w:lvl>
    <w:lvl w:ilvl="6" w:tplc="D376FF2C">
      <w:numFmt w:val="bullet"/>
      <w:lvlText w:val="•"/>
      <w:lvlJc w:val="left"/>
      <w:pPr>
        <w:ind w:left="6951" w:hanging="147"/>
      </w:pPr>
      <w:rPr>
        <w:rFonts w:hint="default"/>
        <w:lang w:val="fr-FR" w:eastAsia="fr-FR" w:bidi="fr-FR"/>
      </w:rPr>
    </w:lvl>
    <w:lvl w:ilvl="7" w:tplc="DC76511C">
      <w:numFmt w:val="bullet"/>
      <w:lvlText w:val="•"/>
      <w:lvlJc w:val="left"/>
      <w:pPr>
        <w:ind w:left="7613" w:hanging="147"/>
      </w:pPr>
      <w:rPr>
        <w:rFonts w:hint="default"/>
        <w:lang w:val="fr-FR" w:eastAsia="fr-FR" w:bidi="fr-FR"/>
      </w:rPr>
    </w:lvl>
    <w:lvl w:ilvl="8" w:tplc="372C2036">
      <w:numFmt w:val="bullet"/>
      <w:lvlText w:val="•"/>
      <w:lvlJc w:val="left"/>
      <w:pPr>
        <w:ind w:left="8275" w:hanging="147"/>
      </w:pPr>
      <w:rPr>
        <w:rFonts w:hint="default"/>
        <w:lang w:val="fr-FR" w:eastAsia="fr-FR" w:bidi="fr-FR"/>
      </w:rPr>
    </w:lvl>
  </w:abstractNum>
  <w:abstractNum w:abstractNumId="1">
    <w:nsid w:val="09CA48C9"/>
    <w:multiLevelType w:val="hybridMultilevel"/>
    <w:tmpl w:val="AC5255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0C26DD"/>
    <w:multiLevelType w:val="hybridMultilevel"/>
    <w:tmpl w:val="07A82E0E"/>
    <w:lvl w:ilvl="0" w:tplc="CE0A0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05C7E"/>
    <w:multiLevelType w:val="multilevel"/>
    <w:tmpl w:val="46F4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8A0895"/>
    <w:multiLevelType w:val="hybridMultilevel"/>
    <w:tmpl w:val="40EAC552"/>
    <w:lvl w:ilvl="0" w:tplc="C5C48D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A61F9"/>
    <w:multiLevelType w:val="hybridMultilevel"/>
    <w:tmpl w:val="557251A0"/>
    <w:lvl w:ilvl="0" w:tplc="175C6E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D795E"/>
    <w:multiLevelType w:val="hybridMultilevel"/>
    <w:tmpl w:val="54D6083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C36EDC"/>
    <w:multiLevelType w:val="hybridMultilevel"/>
    <w:tmpl w:val="430203BA"/>
    <w:lvl w:ilvl="0" w:tplc="320418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7055D"/>
    <w:multiLevelType w:val="hybridMultilevel"/>
    <w:tmpl w:val="157EFFFA"/>
    <w:lvl w:ilvl="0" w:tplc="DA160E18">
      <w:start w:val="1"/>
      <w:numFmt w:val="bullet"/>
      <w:lvlText w:val="-"/>
      <w:lvlJc w:val="left"/>
      <w:pPr>
        <w:ind w:left="178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>
    <w:nsid w:val="237446C4"/>
    <w:multiLevelType w:val="hybridMultilevel"/>
    <w:tmpl w:val="32626ADE"/>
    <w:lvl w:ilvl="0" w:tplc="0A327E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874D73"/>
    <w:multiLevelType w:val="hybridMultilevel"/>
    <w:tmpl w:val="0CACA8FC"/>
    <w:lvl w:ilvl="0" w:tplc="040C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>
    <w:nsid w:val="2EF826E7"/>
    <w:multiLevelType w:val="hybridMultilevel"/>
    <w:tmpl w:val="2C3E930C"/>
    <w:lvl w:ilvl="0" w:tplc="67A0EBD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529DC"/>
    <w:multiLevelType w:val="hybridMultilevel"/>
    <w:tmpl w:val="30A6C6FC"/>
    <w:lvl w:ilvl="0" w:tplc="4F365578">
      <w:start w:val="23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23656B"/>
    <w:multiLevelType w:val="hybridMultilevel"/>
    <w:tmpl w:val="0E4272EE"/>
    <w:lvl w:ilvl="0" w:tplc="A42E0570">
      <w:start w:val="18"/>
      <w:numFmt w:val="bullet"/>
      <w:lvlText w:val="-"/>
      <w:lvlJc w:val="left"/>
      <w:pPr>
        <w:ind w:left="84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38112A0B"/>
    <w:multiLevelType w:val="hybridMultilevel"/>
    <w:tmpl w:val="B448CB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DF02EF"/>
    <w:multiLevelType w:val="hybridMultilevel"/>
    <w:tmpl w:val="FAC03778"/>
    <w:lvl w:ilvl="0" w:tplc="BF7C918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033AE"/>
    <w:multiLevelType w:val="multilevel"/>
    <w:tmpl w:val="AB08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C10E62"/>
    <w:multiLevelType w:val="multilevel"/>
    <w:tmpl w:val="0E94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F570207"/>
    <w:multiLevelType w:val="hybridMultilevel"/>
    <w:tmpl w:val="2FF881E4"/>
    <w:lvl w:ilvl="0" w:tplc="3CA293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ED4E1C"/>
    <w:multiLevelType w:val="hybridMultilevel"/>
    <w:tmpl w:val="99C46122"/>
    <w:lvl w:ilvl="0" w:tplc="A26A5A3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2B45FA"/>
    <w:multiLevelType w:val="hybridMultilevel"/>
    <w:tmpl w:val="7C9CE5E6"/>
    <w:lvl w:ilvl="0" w:tplc="4B4ABB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8E6057"/>
    <w:multiLevelType w:val="hybridMultilevel"/>
    <w:tmpl w:val="5F7A65FC"/>
    <w:lvl w:ilvl="0" w:tplc="087E2578">
      <w:numFmt w:val="bullet"/>
      <w:lvlText w:val="*"/>
      <w:lvlJc w:val="left"/>
      <w:pPr>
        <w:ind w:left="1082" w:hanging="567"/>
      </w:pPr>
      <w:rPr>
        <w:rFonts w:hint="default"/>
        <w:b/>
        <w:bCs/>
        <w:w w:val="100"/>
        <w:lang w:val="fr-FR" w:eastAsia="en-US" w:bidi="ar-SA"/>
      </w:rPr>
    </w:lvl>
    <w:lvl w:ilvl="1" w:tplc="DB2E24C4">
      <w:numFmt w:val="bullet"/>
      <w:lvlText w:val="•"/>
      <w:lvlJc w:val="left"/>
      <w:pPr>
        <w:ind w:left="2060" w:hanging="567"/>
      </w:pPr>
      <w:rPr>
        <w:rFonts w:hint="default"/>
        <w:lang w:val="fr-FR" w:eastAsia="en-US" w:bidi="ar-SA"/>
      </w:rPr>
    </w:lvl>
    <w:lvl w:ilvl="2" w:tplc="BE7631C4">
      <w:numFmt w:val="bullet"/>
      <w:lvlText w:val="•"/>
      <w:lvlJc w:val="left"/>
      <w:pPr>
        <w:ind w:left="3041" w:hanging="567"/>
      </w:pPr>
      <w:rPr>
        <w:rFonts w:hint="default"/>
        <w:lang w:val="fr-FR" w:eastAsia="en-US" w:bidi="ar-SA"/>
      </w:rPr>
    </w:lvl>
    <w:lvl w:ilvl="3" w:tplc="B0ECF6E2">
      <w:numFmt w:val="bullet"/>
      <w:lvlText w:val="•"/>
      <w:lvlJc w:val="left"/>
      <w:pPr>
        <w:ind w:left="4021" w:hanging="567"/>
      </w:pPr>
      <w:rPr>
        <w:rFonts w:hint="default"/>
        <w:lang w:val="fr-FR" w:eastAsia="en-US" w:bidi="ar-SA"/>
      </w:rPr>
    </w:lvl>
    <w:lvl w:ilvl="4" w:tplc="C55A98F8">
      <w:numFmt w:val="bullet"/>
      <w:lvlText w:val="•"/>
      <w:lvlJc w:val="left"/>
      <w:pPr>
        <w:ind w:left="5002" w:hanging="567"/>
      </w:pPr>
      <w:rPr>
        <w:rFonts w:hint="default"/>
        <w:lang w:val="fr-FR" w:eastAsia="en-US" w:bidi="ar-SA"/>
      </w:rPr>
    </w:lvl>
    <w:lvl w:ilvl="5" w:tplc="05D299EA">
      <w:numFmt w:val="bullet"/>
      <w:lvlText w:val="•"/>
      <w:lvlJc w:val="left"/>
      <w:pPr>
        <w:ind w:left="5983" w:hanging="567"/>
      </w:pPr>
      <w:rPr>
        <w:rFonts w:hint="default"/>
        <w:lang w:val="fr-FR" w:eastAsia="en-US" w:bidi="ar-SA"/>
      </w:rPr>
    </w:lvl>
    <w:lvl w:ilvl="6" w:tplc="4D4017F2">
      <w:numFmt w:val="bullet"/>
      <w:lvlText w:val="•"/>
      <w:lvlJc w:val="left"/>
      <w:pPr>
        <w:ind w:left="6963" w:hanging="567"/>
      </w:pPr>
      <w:rPr>
        <w:rFonts w:hint="default"/>
        <w:lang w:val="fr-FR" w:eastAsia="en-US" w:bidi="ar-SA"/>
      </w:rPr>
    </w:lvl>
    <w:lvl w:ilvl="7" w:tplc="F202F62E">
      <w:numFmt w:val="bullet"/>
      <w:lvlText w:val="•"/>
      <w:lvlJc w:val="left"/>
      <w:pPr>
        <w:ind w:left="7944" w:hanging="567"/>
      </w:pPr>
      <w:rPr>
        <w:rFonts w:hint="default"/>
        <w:lang w:val="fr-FR" w:eastAsia="en-US" w:bidi="ar-SA"/>
      </w:rPr>
    </w:lvl>
    <w:lvl w:ilvl="8" w:tplc="F3E4F44A">
      <w:numFmt w:val="bullet"/>
      <w:lvlText w:val="•"/>
      <w:lvlJc w:val="left"/>
      <w:pPr>
        <w:ind w:left="8925" w:hanging="567"/>
      </w:pPr>
      <w:rPr>
        <w:rFonts w:hint="default"/>
        <w:lang w:val="fr-FR" w:eastAsia="en-US" w:bidi="ar-SA"/>
      </w:rPr>
    </w:lvl>
  </w:abstractNum>
  <w:abstractNum w:abstractNumId="22">
    <w:nsid w:val="55DE7AD3"/>
    <w:multiLevelType w:val="hybridMultilevel"/>
    <w:tmpl w:val="3F58711E"/>
    <w:lvl w:ilvl="0" w:tplc="A2FAD894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136CBA"/>
    <w:multiLevelType w:val="hybridMultilevel"/>
    <w:tmpl w:val="D9BED83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7E77972"/>
    <w:multiLevelType w:val="multilevel"/>
    <w:tmpl w:val="ABAA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D3D408C"/>
    <w:multiLevelType w:val="hybridMultilevel"/>
    <w:tmpl w:val="0E4240E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FB1645B"/>
    <w:multiLevelType w:val="hybridMultilevel"/>
    <w:tmpl w:val="CF06A638"/>
    <w:lvl w:ilvl="0" w:tplc="BB52C5C0">
      <w:start w:val="3"/>
      <w:numFmt w:val="bullet"/>
      <w:lvlText w:val="-"/>
      <w:lvlJc w:val="left"/>
      <w:pPr>
        <w:ind w:left="248" w:hanging="360"/>
      </w:pPr>
      <w:rPr>
        <w:rFonts w:ascii="Arial" w:eastAsiaTheme="minorHAnsi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9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08" w:hanging="360"/>
      </w:pPr>
      <w:rPr>
        <w:rFonts w:ascii="Wingdings" w:hAnsi="Wingdings" w:hint="default"/>
      </w:rPr>
    </w:lvl>
  </w:abstractNum>
  <w:abstractNum w:abstractNumId="27">
    <w:nsid w:val="65C91153"/>
    <w:multiLevelType w:val="multilevel"/>
    <w:tmpl w:val="AB38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2513CE"/>
    <w:multiLevelType w:val="hybridMultilevel"/>
    <w:tmpl w:val="D20EE816"/>
    <w:lvl w:ilvl="0" w:tplc="ED9870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A70F2F"/>
    <w:multiLevelType w:val="hybridMultilevel"/>
    <w:tmpl w:val="4C9EA3DE"/>
    <w:lvl w:ilvl="0" w:tplc="B40E15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63676A"/>
    <w:multiLevelType w:val="hybridMultilevel"/>
    <w:tmpl w:val="2E468374"/>
    <w:lvl w:ilvl="0" w:tplc="DBCE15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BB20B9"/>
    <w:multiLevelType w:val="hybridMultilevel"/>
    <w:tmpl w:val="3CB092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22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25"/>
  </w:num>
  <w:num w:numId="14">
    <w:abstractNumId w:val="23"/>
  </w:num>
  <w:num w:numId="15">
    <w:abstractNumId w:val="21"/>
  </w:num>
  <w:num w:numId="16">
    <w:abstractNumId w:val="29"/>
  </w:num>
  <w:num w:numId="17">
    <w:abstractNumId w:val="8"/>
  </w:num>
  <w:num w:numId="18">
    <w:abstractNumId w:val="12"/>
  </w:num>
  <w:num w:numId="19">
    <w:abstractNumId w:val="20"/>
  </w:num>
  <w:num w:numId="20">
    <w:abstractNumId w:val="18"/>
  </w:num>
  <w:num w:numId="21">
    <w:abstractNumId w:val="31"/>
  </w:num>
  <w:num w:numId="22">
    <w:abstractNumId w:val="2"/>
  </w:num>
  <w:num w:numId="23">
    <w:abstractNumId w:val="4"/>
  </w:num>
  <w:num w:numId="24">
    <w:abstractNumId w:val="30"/>
  </w:num>
  <w:num w:numId="25">
    <w:abstractNumId w:val="7"/>
  </w:num>
  <w:num w:numId="26">
    <w:abstractNumId w:val="10"/>
  </w:num>
  <w:num w:numId="27">
    <w:abstractNumId w:val="15"/>
  </w:num>
  <w:num w:numId="28">
    <w:abstractNumId w:val="9"/>
  </w:num>
  <w:num w:numId="29">
    <w:abstractNumId w:val="19"/>
  </w:num>
  <w:num w:numId="30">
    <w:abstractNumId w:val="3"/>
  </w:num>
  <w:num w:numId="31">
    <w:abstractNumId w:val="26"/>
  </w:num>
  <w:num w:numId="32">
    <w:abstractNumId w:val="17"/>
  </w:num>
  <w:num w:numId="33">
    <w:abstractNumId w:val="24"/>
  </w:num>
  <w:num w:numId="34">
    <w:abstractNumId w:val="16"/>
  </w:num>
  <w:num w:numId="35">
    <w:abstractNumId w:val="27"/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displayBackgroundShape/>
  <w:embedSystemFonts/>
  <w:attachedTemplate r:id="rId1"/>
  <w:stylePaneFormatFilter w:val="3F01"/>
  <w:documentProtection w:edit="readOnly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68994">
      <o:colormru v:ext="edit" colors="#ff6,#ff9,#ffc,#ebb5be,#cff,#fcc,#f96"/>
      <o:colormenu v:ext="edit" fillcolor="none [1305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4565FB"/>
    <w:rsid w:val="00000A24"/>
    <w:rsid w:val="00002002"/>
    <w:rsid w:val="00002839"/>
    <w:rsid w:val="00003625"/>
    <w:rsid w:val="000038D8"/>
    <w:rsid w:val="000039BE"/>
    <w:rsid w:val="00004DA4"/>
    <w:rsid w:val="00005049"/>
    <w:rsid w:val="000057A2"/>
    <w:rsid w:val="00005B42"/>
    <w:rsid w:val="00006970"/>
    <w:rsid w:val="00007315"/>
    <w:rsid w:val="000075B1"/>
    <w:rsid w:val="00007E14"/>
    <w:rsid w:val="00010088"/>
    <w:rsid w:val="00010B0B"/>
    <w:rsid w:val="00010E2E"/>
    <w:rsid w:val="0001160E"/>
    <w:rsid w:val="00011F15"/>
    <w:rsid w:val="000122F1"/>
    <w:rsid w:val="0001272C"/>
    <w:rsid w:val="00012885"/>
    <w:rsid w:val="00014086"/>
    <w:rsid w:val="0001517B"/>
    <w:rsid w:val="00016D64"/>
    <w:rsid w:val="00020AAB"/>
    <w:rsid w:val="000215B2"/>
    <w:rsid w:val="000218AB"/>
    <w:rsid w:val="000218E0"/>
    <w:rsid w:val="00022938"/>
    <w:rsid w:val="00022D66"/>
    <w:rsid w:val="000235C5"/>
    <w:rsid w:val="00023B37"/>
    <w:rsid w:val="000242BA"/>
    <w:rsid w:val="00026546"/>
    <w:rsid w:val="000266C6"/>
    <w:rsid w:val="00026D53"/>
    <w:rsid w:val="00026DD0"/>
    <w:rsid w:val="000303D5"/>
    <w:rsid w:val="00031646"/>
    <w:rsid w:val="0003237F"/>
    <w:rsid w:val="00033BF0"/>
    <w:rsid w:val="000340E3"/>
    <w:rsid w:val="00034183"/>
    <w:rsid w:val="000342DA"/>
    <w:rsid w:val="000357E2"/>
    <w:rsid w:val="00036A10"/>
    <w:rsid w:val="00036C8D"/>
    <w:rsid w:val="000456F3"/>
    <w:rsid w:val="0004613A"/>
    <w:rsid w:val="000466DA"/>
    <w:rsid w:val="000470AC"/>
    <w:rsid w:val="000470E9"/>
    <w:rsid w:val="00047A41"/>
    <w:rsid w:val="00047A9B"/>
    <w:rsid w:val="00050569"/>
    <w:rsid w:val="000513E6"/>
    <w:rsid w:val="00051C81"/>
    <w:rsid w:val="00052BC8"/>
    <w:rsid w:val="000534AC"/>
    <w:rsid w:val="000551E5"/>
    <w:rsid w:val="00055780"/>
    <w:rsid w:val="000565D5"/>
    <w:rsid w:val="00056EFF"/>
    <w:rsid w:val="00057996"/>
    <w:rsid w:val="0006051F"/>
    <w:rsid w:val="0006062F"/>
    <w:rsid w:val="000609E4"/>
    <w:rsid w:val="00061263"/>
    <w:rsid w:val="00062027"/>
    <w:rsid w:val="000621BE"/>
    <w:rsid w:val="00064221"/>
    <w:rsid w:val="0006438A"/>
    <w:rsid w:val="00066198"/>
    <w:rsid w:val="00066210"/>
    <w:rsid w:val="00067092"/>
    <w:rsid w:val="000673FB"/>
    <w:rsid w:val="0007049C"/>
    <w:rsid w:val="0007068D"/>
    <w:rsid w:val="000709F8"/>
    <w:rsid w:val="00071FB7"/>
    <w:rsid w:val="000723DE"/>
    <w:rsid w:val="00072755"/>
    <w:rsid w:val="0007345D"/>
    <w:rsid w:val="000735CD"/>
    <w:rsid w:val="00073B1E"/>
    <w:rsid w:val="0007479C"/>
    <w:rsid w:val="0007484C"/>
    <w:rsid w:val="00074B91"/>
    <w:rsid w:val="00074D8E"/>
    <w:rsid w:val="00075658"/>
    <w:rsid w:val="000757C4"/>
    <w:rsid w:val="000770A6"/>
    <w:rsid w:val="00077C7A"/>
    <w:rsid w:val="00077E70"/>
    <w:rsid w:val="000802EE"/>
    <w:rsid w:val="000803EF"/>
    <w:rsid w:val="00081406"/>
    <w:rsid w:val="00081B25"/>
    <w:rsid w:val="00082383"/>
    <w:rsid w:val="00082C98"/>
    <w:rsid w:val="0008304E"/>
    <w:rsid w:val="00083071"/>
    <w:rsid w:val="00083611"/>
    <w:rsid w:val="00083AFA"/>
    <w:rsid w:val="00083F24"/>
    <w:rsid w:val="00084A7F"/>
    <w:rsid w:val="00084C16"/>
    <w:rsid w:val="00084DB3"/>
    <w:rsid w:val="00085173"/>
    <w:rsid w:val="00085A3F"/>
    <w:rsid w:val="0008637E"/>
    <w:rsid w:val="0008661B"/>
    <w:rsid w:val="00087233"/>
    <w:rsid w:val="00090779"/>
    <w:rsid w:val="00091D86"/>
    <w:rsid w:val="000938C1"/>
    <w:rsid w:val="000942A3"/>
    <w:rsid w:val="00094E83"/>
    <w:rsid w:val="00094FE3"/>
    <w:rsid w:val="000957C9"/>
    <w:rsid w:val="00096C1D"/>
    <w:rsid w:val="0009787A"/>
    <w:rsid w:val="000A0A6B"/>
    <w:rsid w:val="000A209B"/>
    <w:rsid w:val="000A20C7"/>
    <w:rsid w:val="000A2BED"/>
    <w:rsid w:val="000A44E8"/>
    <w:rsid w:val="000A4548"/>
    <w:rsid w:val="000A4903"/>
    <w:rsid w:val="000A4A82"/>
    <w:rsid w:val="000A4DF0"/>
    <w:rsid w:val="000A6264"/>
    <w:rsid w:val="000A69EB"/>
    <w:rsid w:val="000A705B"/>
    <w:rsid w:val="000A776E"/>
    <w:rsid w:val="000A77C0"/>
    <w:rsid w:val="000B0085"/>
    <w:rsid w:val="000B0778"/>
    <w:rsid w:val="000B0C9B"/>
    <w:rsid w:val="000B320B"/>
    <w:rsid w:val="000B3E95"/>
    <w:rsid w:val="000B512A"/>
    <w:rsid w:val="000B51C8"/>
    <w:rsid w:val="000C11CE"/>
    <w:rsid w:val="000C1EA1"/>
    <w:rsid w:val="000C2210"/>
    <w:rsid w:val="000C2438"/>
    <w:rsid w:val="000C2CA5"/>
    <w:rsid w:val="000C37D3"/>
    <w:rsid w:val="000C4B34"/>
    <w:rsid w:val="000C532C"/>
    <w:rsid w:val="000C54C3"/>
    <w:rsid w:val="000C57D8"/>
    <w:rsid w:val="000C5E19"/>
    <w:rsid w:val="000C5EC1"/>
    <w:rsid w:val="000C6069"/>
    <w:rsid w:val="000C76D4"/>
    <w:rsid w:val="000D06BD"/>
    <w:rsid w:val="000D07A4"/>
    <w:rsid w:val="000D2979"/>
    <w:rsid w:val="000D2C88"/>
    <w:rsid w:val="000D2EED"/>
    <w:rsid w:val="000D576C"/>
    <w:rsid w:val="000D5D98"/>
    <w:rsid w:val="000D600E"/>
    <w:rsid w:val="000D6D37"/>
    <w:rsid w:val="000E2B92"/>
    <w:rsid w:val="000E31A5"/>
    <w:rsid w:val="000E4243"/>
    <w:rsid w:val="000E765F"/>
    <w:rsid w:val="000E77A8"/>
    <w:rsid w:val="000F0005"/>
    <w:rsid w:val="000F0C37"/>
    <w:rsid w:val="000F12DD"/>
    <w:rsid w:val="000F2DF7"/>
    <w:rsid w:val="000F4762"/>
    <w:rsid w:val="000F78AF"/>
    <w:rsid w:val="000F7D3E"/>
    <w:rsid w:val="001005F0"/>
    <w:rsid w:val="00102A68"/>
    <w:rsid w:val="0010302C"/>
    <w:rsid w:val="00104299"/>
    <w:rsid w:val="00104AA1"/>
    <w:rsid w:val="001065E4"/>
    <w:rsid w:val="00106760"/>
    <w:rsid w:val="00106EDC"/>
    <w:rsid w:val="0010755E"/>
    <w:rsid w:val="001106F3"/>
    <w:rsid w:val="001114E0"/>
    <w:rsid w:val="001115FC"/>
    <w:rsid w:val="0011240D"/>
    <w:rsid w:val="0011252E"/>
    <w:rsid w:val="00113EA2"/>
    <w:rsid w:val="0011415E"/>
    <w:rsid w:val="00117D4E"/>
    <w:rsid w:val="001201FB"/>
    <w:rsid w:val="0012041A"/>
    <w:rsid w:val="00120721"/>
    <w:rsid w:val="0012077F"/>
    <w:rsid w:val="0012178F"/>
    <w:rsid w:val="00122E25"/>
    <w:rsid w:val="001230B6"/>
    <w:rsid w:val="00124222"/>
    <w:rsid w:val="001254C2"/>
    <w:rsid w:val="00125547"/>
    <w:rsid w:val="001273E4"/>
    <w:rsid w:val="001277F3"/>
    <w:rsid w:val="001323BE"/>
    <w:rsid w:val="00132C79"/>
    <w:rsid w:val="001349E1"/>
    <w:rsid w:val="001352A3"/>
    <w:rsid w:val="00135E3B"/>
    <w:rsid w:val="0013718A"/>
    <w:rsid w:val="00140107"/>
    <w:rsid w:val="001409FF"/>
    <w:rsid w:val="00140F9E"/>
    <w:rsid w:val="00141280"/>
    <w:rsid w:val="00141836"/>
    <w:rsid w:val="001418D0"/>
    <w:rsid w:val="00142B5F"/>
    <w:rsid w:val="00144057"/>
    <w:rsid w:val="00144519"/>
    <w:rsid w:val="0014488A"/>
    <w:rsid w:val="0014493B"/>
    <w:rsid w:val="00145569"/>
    <w:rsid w:val="00145BD6"/>
    <w:rsid w:val="00146303"/>
    <w:rsid w:val="001470AC"/>
    <w:rsid w:val="00147524"/>
    <w:rsid w:val="00147FE9"/>
    <w:rsid w:val="00151177"/>
    <w:rsid w:val="00151841"/>
    <w:rsid w:val="00152C55"/>
    <w:rsid w:val="001533F9"/>
    <w:rsid w:val="00156469"/>
    <w:rsid w:val="00157CF9"/>
    <w:rsid w:val="001613C4"/>
    <w:rsid w:val="001613DC"/>
    <w:rsid w:val="001618E0"/>
    <w:rsid w:val="00161DD8"/>
    <w:rsid w:val="00162817"/>
    <w:rsid w:val="00162AD2"/>
    <w:rsid w:val="00162B54"/>
    <w:rsid w:val="00163FCD"/>
    <w:rsid w:val="00165697"/>
    <w:rsid w:val="00166407"/>
    <w:rsid w:val="00167192"/>
    <w:rsid w:val="00167E4C"/>
    <w:rsid w:val="001709A8"/>
    <w:rsid w:val="0017190B"/>
    <w:rsid w:val="00171C61"/>
    <w:rsid w:val="00172578"/>
    <w:rsid w:val="00172601"/>
    <w:rsid w:val="00172625"/>
    <w:rsid w:val="0017269F"/>
    <w:rsid w:val="00172870"/>
    <w:rsid w:val="00174174"/>
    <w:rsid w:val="00174431"/>
    <w:rsid w:val="00174DFC"/>
    <w:rsid w:val="001758CB"/>
    <w:rsid w:val="00176EB3"/>
    <w:rsid w:val="001775D7"/>
    <w:rsid w:val="00182465"/>
    <w:rsid w:val="00182D15"/>
    <w:rsid w:val="0018531E"/>
    <w:rsid w:val="001870D2"/>
    <w:rsid w:val="00187DE8"/>
    <w:rsid w:val="00190296"/>
    <w:rsid w:val="001903DC"/>
    <w:rsid w:val="00193549"/>
    <w:rsid w:val="00193D21"/>
    <w:rsid w:val="001941E3"/>
    <w:rsid w:val="00194C0A"/>
    <w:rsid w:val="0019515F"/>
    <w:rsid w:val="001953CB"/>
    <w:rsid w:val="00195791"/>
    <w:rsid w:val="00197429"/>
    <w:rsid w:val="00197ABF"/>
    <w:rsid w:val="00197C0C"/>
    <w:rsid w:val="00197C21"/>
    <w:rsid w:val="001A01ED"/>
    <w:rsid w:val="001A0E65"/>
    <w:rsid w:val="001A10A2"/>
    <w:rsid w:val="001A132E"/>
    <w:rsid w:val="001A1AF3"/>
    <w:rsid w:val="001A1BC5"/>
    <w:rsid w:val="001A2522"/>
    <w:rsid w:val="001A2FBB"/>
    <w:rsid w:val="001A3144"/>
    <w:rsid w:val="001A410C"/>
    <w:rsid w:val="001A5327"/>
    <w:rsid w:val="001A5E5B"/>
    <w:rsid w:val="001A6E88"/>
    <w:rsid w:val="001A6FD7"/>
    <w:rsid w:val="001B0E1E"/>
    <w:rsid w:val="001B0EBA"/>
    <w:rsid w:val="001B18F4"/>
    <w:rsid w:val="001B2270"/>
    <w:rsid w:val="001B22C7"/>
    <w:rsid w:val="001B2D98"/>
    <w:rsid w:val="001B308E"/>
    <w:rsid w:val="001B4DF6"/>
    <w:rsid w:val="001B5F2B"/>
    <w:rsid w:val="001B6A2C"/>
    <w:rsid w:val="001B736A"/>
    <w:rsid w:val="001C2FF5"/>
    <w:rsid w:val="001C36AB"/>
    <w:rsid w:val="001C4B8A"/>
    <w:rsid w:val="001C51E4"/>
    <w:rsid w:val="001C53C4"/>
    <w:rsid w:val="001C60EB"/>
    <w:rsid w:val="001C6796"/>
    <w:rsid w:val="001C72E7"/>
    <w:rsid w:val="001D1633"/>
    <w:rsid w:val="001D1B58"/>
    <w:rsid w:val="001D33E1"/>
    <w:rsid w:val="001D479A"/>
    <w:rsid w:val="001D5124"/>
    <w:rsid w:val="001D60DF"/>
    <w:rsid w:val="001D7AFF"/>
    <w:rsid w:val="001E0BCE"/>
    <w:rsid w:val="001E28D3"/>
    <w:rsid w:val="001E7212"/>
    <w:rsid w:val="001E7A0F"/>
    <w:rsid w:val="001E7D08"/>
    <w:rsid w:val="001F006C"/>
    <w:rsid w:val="001F0AC9"/>
    <w:rsid w:val="001F1262"/>
    <w:rsid w:val="001F2B37"/>
    <w:rsid w:val="001F312A"/>
    <w:rsid w:val="001F3284"/>
    <w:rsid w:val="001F33F4"/>
    <w:rsid w:val="001F368A"/>
    <w:rsid w:val="001F5493"/>
    <w:rsid w:val="001F56D6"/>
    <w:rsid w:val="001F5E3B"/>
    <w:rsid w:val="001F6689"/>
    <w:rsid w:val="001F7956"/>
    <w:rsid w:val="001F7C66"/>
    <w:rsid w:val="00200F33"/>
    <w:rsid w:val="0020298A"/>
    <w:rsid w:val="00204D23"/>
    <w:rsid w:val="00204D93"/>
    <w:rsid w:val="00205922"/>
    <w:rsid w:val="0020627B"/>
    <w:rsid w:val="00206797"/>
    <w:rsid w:val="002069F4"/>
    <w:rsid w:val="00206B13"/>
    <w:rsid w:val="00210209"/>
    <w:rsid w:val="00210823"/>
    <w:rsid w:val="00213574"/>
    <w:rsid w:val="00213E6D"/>
    <w:rsid w:val="00215298"/>
    <w:rsid w:val="002156E9"/>
    <w:rsid w:val="00215F3D"/>
    <w:rsid w:val="00216B77"/>
    <w:rsid w:val="00217A8F"/>
    <w:rsid w:val="00220977"/>
    <w:rsid w:val="00220FE7"/>
    <w:rsid w:val="002236B2"/>
    <w:rsid w:val="00223797"/>
    <w:rsid w:val="00223994"/>
    <w:rsid w:val="00224831"/>
    <w:rsid w:val="00226096"/>
    <w:rsid w:val="002267C0"/>
    <w:rsid w:val="002273BB"/>
    <w:rsid w:val="0023019A"/>
    <w:rsid w:val="0023158F"/>
    <w:rsid w:val="002319FD"/>
    <w:rsid w:val="00231CA1"/>
    <w:rsid w:val="00231F65"/>
    <w:rsid w:val="00233508"/>
    <w:rsid w:val="0023596A"/>
    <w:rsid w:val="00236BE6"/>
    <w:rsid w:val="00237385"/>
    <w:rsid w:val="00240797"/>
    <w:rsid w:val="0024249B"/>
    <w:rsid w:val="00243A4C"/>
    <w:rsid w:val="00246E4A"/>
    <w:rsid w:val="0025073B"/>
    <w:rsid w:val="002509C3"/>
    <w:rsid w:val="00251627"/>
    <w:rsid w:val="002522ED"/>
    <w:rsid w:val="00252355"/>
    <w:rsid w:val="00252637"/>
    <w:rsid w:val="00252A83"/>
    <w:rsid w:val="002531B5"/>
    <w:rsid w:val="002542B8"/>
    <w:rsid w:val="00254401"/>
    <w:rsid w:val="0025470A"/>
    <w:rsid w:val="002549BD"/>
    <w:rsid w:val="00255E5D"/>
    <w:rsid w:val="002563CA"/>
    <w:rsid w:val="00260797"/>
    <w:rsid w:val="002618C8"/>
    <w:rsid w:val="002618D4"/>
    <w:rsid w:val="00261BAD"/>
    <w:rsid w:val="0026260F"/>
    <w:rsid w:val="00262BAD"/>
    <w:rsid w:val="00263220"/>
    <w:rsid w:val="00263252"/>
    <w:rsid w:val="00264172"/>
    <w:rsid w:val="00267E6A"/>
    <w:rsid w:val="002706A2"/>
    <w:rsid w:val="00271C45"/>
    <w:rsid w:val="00272A50"/>
    <w:rsid w:val="00274509"/>
    <w:rsid w:val="00275360"/>
    <w:rsid w:val="002761D9"/>
    <w:rsid w:val="002769B4"/>
    <w:rsid w:val="00276F50"/>
    <w:rsid w:val="0027766B"/>
    <w:rsid w:val="0028014D"/>
    <w:rsid w:val="0028193E"/>
    <w:rsid w:val="00282048"/>
    <w:rsid w:val="002822EB"/>
    <w:rsid w:val="00282B66"/>
    <w:rsid w:val="00282EC4"/>
    <w:rsid w:val="00282F20"/>
    <w:rsid w:val="00283111"/>
    <w:rsid w:val="002831C5"/>
    <w:rsid w:val="00284DEA"/>
    <w:rsid w:val="00285A1F"/>
    <w:rsid w:val="00286917"/>
    <w:rsid w:val="00286FCE"/>
    <w:rsid w:val="00287019"/>
    <w:rsid w:val="0029043B"/>
    <w:rsid w:val="0029049E"/>
    <w:rsid w:val="002904EC"/>
    <w:rsid w:val="002905B4"/>
    <w:rsid w:val="00291538"/>
    <w:rsid w:val="00294AAF"/>
    <w:rsid w:val="00294E82"/>
    <w:rsid w:val="002A3306"/>
    <w:rsid w:val="002A3612"/>
    <w:rsid w:val="002A3717"/>
    <w:rsid w:val="002A41D7"/>
    <w:rsid w:val="002A4B64"/>
    <w:rsid w:val="002A55F4"/>
    <w:rsid w:val="002A6581"/>
    <w:rsid w:val="002A6697"/>
    <w:rsid w:val="002A6E13"/>
    <w:rsid w:val="002A7661"/>
    <w:rsid w:val="002B0176"/>
    <w:rsid w:val="002B01AB"/>
    <w:rsid w:val="002B0CC1"/>
    <w:rsid w:val="002B1429"/>
    <w:rsid w:val="002B3AC0"/>
    <w:rsid w:val="002B55CC"/>
    <w:rsid w:val="002B6344"/>
    <w:rsid w:val="002B76F8"/>
    <w:rsid w:val="002C1048"/>
    <w:rsid w:val="002C292A"/>
    <w:rsid w:val="002C2F09"/>
    <w:rsid w:val="002C3FF7"/>
    <w:rsid w:val="002C4304"/>
    <w:rsid w:val="002C435E"/>
    <w:rsid w:val="002C47B1"/>
    <w:rsid w:val="002C4993"/>
    <w:rsid w:val="002C5240"/>
    <w:rsid w:val="002C5F78"/>
    <w:rsid w:val="002C5F82"/>
    <w:rsid w:val="002C620A"/>
    <w:rsid w:val="002C6B94"/>
    <w:rsid w:val="002C7DAF"/>
    <w:rsid w:val="002C7EB4"/>
    <w:rsid w:val="002D002B"/>
    <w:rsid w:val="002D013D"/>
    <w:rsid w:val="002D10FA"/>
    <w:rsid w:val="002D1C26"/>
    <w:rsid w:val="002D24E7"/>
    <w:rsid w:val="002D27EF"/>
    <w:rsid w:val="002D2DC1"/>
    <w:rsid w:val="002D3B59"/>
    <w:rsid w:val="002D7073"/>
    <w:rsid w:val="002E09F6"/>
    <w:rsid w:val="002E1BA3"/>
    <w:rsid w:val="002E3203"/>
    <w:rsid w:val="002E3541"/>
    <w:rsid w:val="002E4168"/>
    <w:rsid w:val="002E43FE"/>
    <w:rsid w:val="002E52B7"/>
    <w:rsid w:val="002E589E"/>
    <w:rsid w:val="002E5F7E"/>
    <w:rsid w:val="002E6B4D"/>
    <w:rsid w:val="002E76EA"/>
    <w:rsid w:val="002E7B56"/>
    <w:rsid w:val="002E7D17"/>
    <w:rsid w:val="002F0C72"/>
    <w:rsid w:val="002F13AE"/>
    <w:rsid w:val="002F21D2"/>
    <w:rsid w:val="002F300F"/>
    <w:rsid w:val="002F4918"/>
    <w:rsid w:val="002F4962"/>
    <w:rsid w:val="002F5AA0"/>
    <w:rsid w:val="002F76A4"/>
    <w:rsid w:val="002F7B84"/>
    <w:rsid w:val="0030046A"/>
    <w:rsid w:val="00300644"/>
    <w:rsid w:val="003020E3"/>
    <w:rsid w:val="003035D7"/>
    <w:rsid w:val="003045D2"/>
    <w:rsid w:val="003112E5"/>
    <w:rsid w:val="00311FDC"/>
    <w:rsid w:val="00312E1F"/>
    <w:rsid w:val="003144A4"/>
    <w:rsid w:val="00314E02"/>
    <w:rsid w:val="00315AD5"/>
    <w:rsid w:val="00315B1C"/>
    <w:rsid w:val="00316090"/>
    <w:rsid w:val="0031737F"/>
    <w:rsid w:val="00321D81"/>
    <w:rsid w:val="003225DA"/>
    <w:rsid w:val="003226A1"/>
    <w:rsid w:val="00322807"/>
    <w:rsid w:val="00322A35"/>
    <w:rsid w:val="00322DE0"/>
    <w:rsid w:val="00323B6B"/>
    <w:rsid w:val="00323F64"/>
    <w:rsid w:val="00324BE4"/>
    <w:rsid w:val="00324D4D"/>
    <w:rsid w:val="00325D8E"/>
    <w:rsid w:val="00330501"/>
    <w:rsid w:val="003305EB"/>
    <w:rsid w:val="00330AE0"/>
    <w:rsid w:val="00332B81"/>
    <w:rsid w:val="0033397A"/>
    <w:rsid w:val="003339BC"/>
    <w:rsid w:val="00333F37"/>
    <w:rsid w:val="00337F65"/>
    <w:rsid w:val="00340BA1"/>
    <w:rsid w:val="00341AFD"/>
    <w:rsid w:val="00342798"/>
    <w:rsid w:val="00344578"/>
    <w:rsid w:val="003478E5"/>
    <w:rsid w:val="00347E86"/>
    <w:rsid w:val="00351A01"/>
    <w:rsid w:val="00351F1D"/>
    <w:rsid w:val="0035343D"/>
    <w:rsid w:val="0035722D"/>
    <w:rsid w:val="00357CF6"/>
    <w:rsid w:val="00360139"/>
    <w:rsid w:val="003607D4"/>
    <w:rsid w:val="003623F4"/>
    <w:rsid w:val="00363C55"/>
    <w:rsid w:val="00363FB7"/>
    <w:rsid w:val="003641B0"/>
    <w:rsid w:val="0036634B"/>
    <w:rsid w:val="00366FF8"/>
    <w:rsid w:val="00367335"/>
    <w:rsid w:val="00370C4E"/>
    <w:rsid w:val="003711AB"/>
    <w:rsid w:val="00371723"/>
    <w:rsid w:val="0037242F"/>
    <w:rsid w:val="00374878"/>
    <w:rsid w:val="00374A34"/>
    <w:rsid w:val="003751F9"/>
    <w:rsid w:val="0037581B"/>
    <w:rsid w:val="00376316"/>
    <w:rsid w:val="003772D2"/>
    <w:rsid w:val="003800F0"/>
    <w:rsid w:val="00380BBD"/>
    <w:rsid w:val="00380F61"/>
    <w:rsid w:val="003811BA"/>
    <w:rsid w:val="0038154E"/>
    <w:rsid w:val="00382C34"/>
    <w:rsid w:val="003835A1"/>
    <w:rsid w:val="00384B05"/>
    <w:rsid w:val="003851A5"/>
    <w:rsid w:val="00385F94"/>
    <w:rsid w:val="0038648C"/>
    <w:rsid w:val="00386AF4"/>
    <w:rsid w:val="00387EFD"/>
    <w:rsid w:val="00391172"/>
    <w:rsid w:val="00391564"/>
    <w:rsid w:val="00391954"/>
    <w:rsid w:val="003929C5"/>
    <w:rsid w:val="00392AB2"/>
    <w:rsid w:val="003956CF"/>
    <w:rsid w:val="003959C2"/>
    <w:rsid w:val="003A456E"/>
    <w:rsid w:val="003A67C9"/>
    <w:rsid w:val="003A739D"/>
    <w:rsid w:val="003B04D9"/>
    <w:rsid w:val="003B221F"/>
    <w:rsid w:val="003B2E86"/>
    <w:rsid w:val="003B3447"/>
    <w:rsid w:val="003B379F"/>
    <w:rsid w:val="003B4C18"/>
    <w:rsid w:val="003B6DC8"/>
    <w:rsid w:val="003C011B"/>
    <w:rsid w:val="003C22CF"/>
    <w:rsid w:val="003C233B"/>
    <w:rsid w:val="003C46FB"/>
    <w:rsid w:val="003C47BC"/>
    <w:rsid w:val="003C5A81"/>
    <w:rsid w:val="003C68FA"/>
    <w:rsid w:val="003C737C"/>
    <w:rsid w:val="003C74B4"/>
    <w:rsid w:val="003C7D6C"/>
    <w:rsid w:val="003D01AB"/>
    <w:rsid w:val="003D158B"/>
    <w:rsid w:val="003D18B9"/>
    <w:rsid w:val="003D1D05"/>
    <w:rsid w:val="003D2964"/>
    <w:rsid w:val="003D60A6"/>
    <w:rsid w:val="003D649C"/>
    <w:rsid w:val="003D778D"/>
    <w:rsid w:val="003D7876"/>
    <w:rsid w:val="003E0039"/>
    <w:rsid w:val="003E0645"/>
    <w:rsid w:val="003E15A1"/>
    <w:rsid w:val="003E1F1C"/>
    <w:rsid w:val="003E2E30"/>
    <w:rsid w:val="003E3AB3"/>
    <w:rsid w:val="003E3CE5"/>
    <w:rsid w:val="003E5421"/>
    <w:rsid w:val="003E5CCD"/>
    <w:rsid w:val="003E662C"/>
    <w:rsid w:val="003E691B"/>
    <w:rsid w:val="003E753C"/>
    <w:rsid w:val="003F036B"/>
    <w:rsid w:val="003F06F0"/>
    <w:rsid w:val="003F125C"/>
    <w:rsid w:val="003F2247"/>
    <w:rsid w:val="003F2515"/>
    <w:rsid w:val="003F687A"/>
    <w:rsid w:val="003F762C"/>
    <w:rsid w:val="00400953"/>
    <w:rsid w:val="00400E0F"/>
    <w:rsid w:val="00400E1E"/>
    <w:rsid w:val="004025B4"/>
    <w:rsid w:val="004054F6"/>
    <w:rsid w:val="004071F8"/>
    <w:rsid w:val="0040762C"/>
    <w:rsid w:val="004101A9"/>
    <w:rsid w:val="004107BE"/>
    <w:rsid w:val="00411816"/>
    <w:rsid w:val="004120A1"/>
    <w:rsid w:val="004120C8"/>
    <w:rsid w:val="00412590"/>
    <w:rsid w:val="00413506"/>
    <w:rsid w:val="004138BA"/>
    <w:rsid w:val="00413FD2"/>
    <w:rsid w:val="0041402E"/>
    <w:rsid w:val="004144F5"/>
    <w:rsid w:val="004166DE"/>
    <w:rsid w:val="00417FD0"/>
    <w:rsid w:val="0042061D"/>
    <w:rsid w:val="00420676"/>
    <w:rsid w:val="0042150C"/>
    <w:rsid w:val="00421C61"/>
    <w:rsid w:val="0042209A"/>
    <w:rsid w:val="0042283C"/>
    <w:rsid w:val="0042327F"/>
    <w:rsid w:val="0042366B"/>
    <w:rsid w:val="00423C33"/>
    <w:rsid w:val="00423FD7"/>
    <w:rsid w:val="004254C3"/>
    <w:rsid w:val="00425D20"/>
    <w:rsid w:val="00426B49"/>
    <w:rsid w:val="004270E4"/>
    <w:rsid w:val="004313B2"/>
    <w:rsid w:val="004316D4"/>
    <w:rsid w:val="004316E5"/>
    <w:rsid w:val="00431974"/>
    <w:rsid w:val="0043244D"/>
    <w:rsid w:val="00432630"/>
    <w:rsid w:val="00432AE7"/>
    <w:rsid w:val="00432B8F"/>
    <w:rsid w:val="00432F19"/>
    <w:rsid w:val="0043362C"/>
    <w:rsid w:val="0043368B"/>
    <w:rsid w:val="004336F8"/>
    <w:rsid w:val="00434781"/>
    <w:rsid w:val="0043657A"/>
    <w:rsid w:val="004366E9"/>
    <w:rsid w:val="00437B78"/>
    <w:rsid w:val="004422C8"/>
    <w:rsid w:val="004435CB"/>
    <w:rsid w:val="0044361D"/>
    <w:rsid w:val="004439D6"/>
    <w:rsid w:val="00443D44"/>
    <w:rsid w:val="00444D04"/>
    <w:rsid w:val="00446621"/>
    <w:rsid w:val="00446C67"/>
    <w:rsid w:val="00446E66"/>
    <w:rsid w:val="00447FDB"/>
    <w:rsid w:val="00451515"/>
    <w:rsid w:val="0045172C"/>
    <w:rsid w:val="00454014"/>
    <w:rsid w:val="004549A9"/>
    <w:rsid w:val="004555C4"/>
    <w:rsid w:val="00455998"/>
    <w:rsid w:val="00455F11"/>
    <w:rsid w:val="004565FB"/>
    <w:rsid w:val="00456A80"/>
    <w:rsid w:val="00457FD8"/>
    <w:rsid w:val="004609B4"/>
    <w:rsid w:val="0046106C"/>
    <w:rsid w:val="004615A8"/>
    <w:rsid w:val="004618D3"/>
    <w:rsid w:val="00461BB5"/>
    <w:rsid w:val="004628E5"/>
    <w:rsid w:val="00463823"/>
    <w:rsid w:val="00465709"/>
    <w:rsid w:val="00465DE1"/>
    <w:rsid w:val="00465FD6"/>
    <w:rsid w:val="00466BBF"/>
    <w:rsid w:val="0046745E"/>
    <w:rsid w:val="00470E37"/>
    <w:rsid w:val="0047156B"/>
    <w:rsid w:val="00471687"/>
    <w:rsid w:val="00471855"/>
    <w:rsid w:val="004719E8"/>
    <w:rsid w:val="00471D7F"/>
    <w:rsid w:val="004720FA"/>
    <w:rsid w:val="00473AD7"/>
    <w:rsid w:val="0047406D"/>
    <w:rsid w:val="004747D3"/>
    <w:rsid w:val="004755F1"/>
    <w:rsid w:val="00476423"/>
    <w:rsid w:val="00476CB3"/>
    <w:rsid w:val="004775BE"/>
    <w:rsid w:val="00480027"/>
    <w:rsid w:val="004801E3"/>
    <w:rsid w:val="00481DB1"/>
    <w:rsid w:val="00482759"/>
    <w:rsid w:val="00482D4D"/>
    <w:rsid w:val="00482DB2"/>
    <w:rsid w:val="00485655"/>
    <w:rsid w:val="00486BA0"/>
    <w:rsid w:val="00490882"/>
    <w:rsid w:val="0049194A"/>
    <w:rsid w:val="00492F3E"/>
    <w:rsid w:val="004940D2"/>
    <w:rsid w:val="004974ED"/>
    <w:rsid w:val="004A0627"/>
    <w:rsid w:val="004A10D3"/>
    <w:rsid w:val="004A146C"/>
    <w:rsid w:val="004A288D"/>
    <w:rsid w:val="004A307E"/>
    <w:rsid w:val="004A351D"/>
    <w:rsid w:val="004A3633"/>
    <w:rsid w:val="004A5C05"/>
    <w:rsid w:val="004A628C"/>
    <w:rsid w:val="004A7242"/>
    <w:rsid w:val="004B0DC2"/>
    <w:rsid w:val="004B193B"/>
    <w:rsid w:val="004B2456"/>
    <w:rsid w:val="004B44ED"/>
    <w:rsid w:val="004B4602"/>
    <w:rsid w:val="004B4EAA"/>
    <w:rsid w:val="004B6E14"/>
    <w:rsid w:val="004B7055"/>
    <w:rsid w:val="004B757C"/>
    <w:rsid w:val="004B764A"/>
    <w:rsid w:val="004B7D6E"/>
    <w:rsid w:val="004C0931"/>
    <w:rsid w:val="004C0CA7"/>
    <w:rsid w:val="004C1817"/>
    <w:rsid w:val="004C1ABB"/>
    <w:rsid w:val="004C212E"/>
    <w:rsid w:val="004C2470"/>
    <w:rsid w:val="004C4E9E"/>
    <w:rsid w:val="004C5503"/>
    <w:rsid w:val="004C5A2C"/>
    <w:rsid w:val="004C655A"/>
    <w:rsid w:val="004C7497"/>
    <w:rsid w:val="004C7705"/>
    <w:rsid w:val="004D0197"/>
    <w:rsid w:val="004D160A"/>
    <w:rsid w:val="004D2591"/>
    <w:rsid w:val="004D2A96"/>
    <w:rsid w:val="004D48D8"/>
    <w:rsid w:val="004D5302"/>
    <w:rsid w:val="004D6542"/>
    <w:rsid w:val="004D7754"/>
    <w:rsid w:val="004D7BDE"/>
    <w:rsid w:val="004D7E65"/>
    <w:rsid w:val="004E0D9E"/>
    <w:rsid w:val="004E0E25"/>
    <w:rsid w:val="004E28B6"/>
    <w:rsid w:val="004E3678"/>
    <w:rsid w:val="004E5209"/>
    <w:rsid w:val="004E5986"/>
    <w:rsid w:val="004E5F51"/>
    <w:rsid w:val="004E5FC8"/>
    <w:rsid w:val="004E6084"/>
    <w:rsid w:val="004E7912"/>
    <w:rsid w:val="004F0980"/>
    <w:rsid w:val="004F1474"/>
    <w:rsid w:val="004F18CF"/>
    <w:rsid w:val="004F2800"/>
    <w:rsid w:val="004F3D92"/>
    <w:rsid w:val="004F49EF"/>
    <w:rsid w:val="004F4D9B"/>
    <w:rsid w:val="004F4FF7"/>
    <w:rsid w:val="004F563B"/>
    <w:rsid w:val="004F5660"/>
    <w:rsid w:val="004F7B13"/>
    <w:rsid w:val="004F7E87"/>
    <w:rsid w:val="00500970"/>
    <w:rsid w:val="005011A5"/>
    <w:rsid w:val="00501350"/>
    <w:rsid w:val="00502189"/>
    <w:rsid w:val="00502969"/>
    <w:rsid w:val="00503693"/>
    <w:rsid w:val="00503769"/>
    <w:rsid w:val="00503D52"/>
    <w:rsid w:val="00504652"/>
    <w:rsid w:val="00504FBF"/>
    <w:rsid w:val="005054B1"/>
    <w:rsid w:val="00507535"/>
    <w:rsid w:val="0050760A"/>
    <w:rsid w:val="00507A9B"/>
    <w:rsid w:val="00510732"/>
    <w:rsid w:val="00510EFF"/>
    <w:rsid w:val="00511938"/>
    <w:rsid w:val="005121B1"/>
    <w:rsid w:val="00512F3C"/>
    <w:rsid w:val="0051422A"/>
    <w:rsid w:val="00514F62"/>
    <w:rsid w:val="005151B3"/>
    <w:rsid w:val="005161CB"/>
    <w:rsid w:val="0052144A"/>
    <w:rsid w:val="005214C9"/>
    <w:rsid w:val="0052183D"/>
    <w:rsid w:val="005220D0"/>
    <w:rsid w:val="00523D73"/>
    <w:rsid w:val="005245B9"/>
    <w:rsid w:val="005254B1"/>
    <w:rsid w:val="00527DA4"/>
    <w:rsid w:val="00530250"/>
    <w:rsid w:val="00530BFE"/>
    <w:rsid w:val="00530D03"/>
    <w:rsid w:val="0053210C"/>
    <w:rsid w:val="00532619"/>
    <w:rsid w:val="00532CEE"/>
    <w:rsid w:val="00532EFC"/>
    <w:rsid w:val="00534452"/>
    <w:rsid w:val="00535EC6"/>
    <w:rsid w:val="0053607E"/>
    <w:rsid w:val="005365CC"/>
    <w:rsid w:val="00536800"/>
    <w:rsid w:val="00537061"/>
    <w:rsid w:val="005403DE"/>
    <w:rsid w:val="0054094C"/>
    <w:rsid w:val="00541D1A"/>
    <w:rsid w:val="00543B4A"/>
    <w:rsid w:val="0054533C"/>
    <w:rsid w:val="005463B4"/>
    <w:rsid w:val="0054646C"/>
    <w:rsid w:val="00546A5A"/>
    <w:rsid w:val="005471F9"/>
    <w:rsid w:val="00551C74"/>
    <w:rsid w:val="005521F3"/>
    <w:rsid w:val="00555344"/>
    <w:rsid w:val="005553D6"/>
    <w:rsid w:val="00556A29"/>
    <w:rsid w:val="00560E8E"/>
    <w:rsid w:val="0056163E"/>
    <w:rsid w:val="00561733"/>
    <w:rsid w:val="005641F5"/>
    <w:rsid w:val="0056555D"/>
    <w:rsid w:val="0056742E"/>
    <w:rsid w:val="005677DA"/>
    <w:rsid w:val="00570224"/>
    <w:rsid w:val="00571C74"/>
    <w:rsid w:val="005732EC"/>
    <w:rsid w:val="00573FB2"/>
    <w:rsid w:val="00574AA4"/>
    <w:rsid w:val="00575E07"/>
    <w:rsid w:val="005763C8"/>
    <w:rsid w:val="00576492"/>
    <w:rsid w:val="005769C6"/>
    <w:rsid w:val="00577727"/>
    <w:rsid w:val="00580F06"/>
    <w:rsid w:val="0058123B"/>
    <w:rsid w:val="0058768D"/>
    <w:rsid w:val="00587710"/>
    <w:rsid w:val="0059022C"/>
    <w:rsid w:val="005918EA"/>
    <w:rsid w:val="00591C7A"/>
    <w:rsid w:val="00592296"/>
    <w:rsid w:val="00593F1D"/>
    <w:rsid w:val="005947A4"/>
    <w:rsid w:val="005947F6"/>
    <w:rsid w:val="0059555E"/>
    <w:rsid w:val="00596C68"/>
    <w:rsid w:val="00596DAC"/>
    <w:rsid w:val="005A007C"/>
    <w:rsid w:val="005A18CE"/>
    <w:rsid w:val="005A26B5"/>
    <w:rsid w:val="005A4177"/>
    <w:rsid w:val="005A65C3"/>
    <w:rsid w:val="005B00FE"/>
    <w:rsid w:val="005B04F3"/>
    <w:rsid w:val="005B05C7"/>
    <w:rsid w:val="005B0D61"/>
    <w:rsid w:val="005B1636"/>
    <w:rsid w:val="005B216B"/>
    <w:rsid w:val="005B27CA"/>
    <w:rsid w:val="005B42A0"/>
    <w:rsid w:val="005B50C3"/>
    <w:rsid w:val="005B565D"/>
    <w:rsid w:val="005B59FE"/>
    <w:rsid w:val="005B5D0A"/>
    <w:rsid w:val="005B6638"/>
    <w:rsid w:val="005B6961"/>
    <w:rsid w:val="005B72B7"/>
    <w:rsid w:val="005C07EC"/>
    <w:rsid w:val="005C28A0"/>
    <w:rsid w:val="005C2F8E"/>
    <w:rsid w:val="005C3647"/>
    <w:rsid w:val="005C38BC"/>
    <w:rsid w:val="005C39DA"/>
    <w:rsid w:val="005C3EA4"/>
    <w:rsid w:val="005C4624"/>
    <w:rsid w:val="005C642A"/>
    <w:rsid w:val="005C7540"/>
    <w:rsid w:val="005D0865"/>
    <w:rsid w:val="005D1A23"/>
    <w:rsid w:val="005D1EBF"/>
    <w:rsid w:val="005D2EE8"/>
    <w:rsid w:val="005D30D0"/>
    <w:rsid w:val="005D30EA"/>
    <w:rsid w:val="005D37C2"/>
    <w:rsid w:val="005D3B12"/>
    <w:rsid w:val="005D4206"/>
    <w:rsid w:val="005D5075"/>
    <w:rsid w:val="005D581A"/>
    <w:rsid w:val="005D5D6F"/>
    <w:rsid w:val="005D60EB"/>
    <w:rsid w:val="005D6217"/>
    <w:rsid w:val="005D625E"/>
    <w:rsid w:val="005D6CE6"/>
    <w:rsid w:val="005D748F"/>
    <w:rsid w:val="005D7B32"/>
    <w:rsid w:val="005D7E21"/>
    <w:rsid w:val="005E0074"/>
    <w:rsid w:val="005E0DCE"/>
    <w:rsid w:val="005E1734"/>
    <w:rsid w:val="005E2379"/>
    <w:rsid w:val="005E3329"/>
    <w:rsid w:val="005E3775"/>
    <w:rsid w:val="005E61C0"/>
    <w:rsid w:val="005E735A"/>
    <w:rsid w:val="005E7835"/>
    <w:rsid w:val="005F1F7A"/>
    <w:rsid w:val="005F2DA0"/>
    <w:rsid w:val="005F32DF"/>
    <w:rsid w:val="005F35ED"/>
    <w:rsid w:val="005F38FC"/>
    <w:rsid w:val="005F501B"/>
    <w:rsid w:val="005F5F73"/>
    <w:rsid w:val="005F61B3"/>
    <w:rsid w:val="005F6661"/>
    <w:rsid w:val="005F6B78"/>
    <w:rsid w:val="005F72DC"/>
    <w:rsid w:val="005F7341"/>
    <w:rsid w:val="005F7848"/>
    <w:rsid w:val="005F79FE"/>
    <w:rsid w:val="00600514"/>
    <w:rsid w:val="00600E27"/>
    <w:rsid w:val="006014EC"/>
    <w:rsid w:val="006016D9"/>
    <w:rsid w:val="006023DB"/>
    <w:rsid w:val="00602426"/>
    <w:rsid w:val="0060299D"/>
    <w:rsid w:val="006035A1"/>
    <w:rsid w:val="00604290"/>
    <w:rsid w:val="00604819"/>
    <w:rsid w:val="006054E8"/>
    <w:rsid w:val="006056AD"/>
    <w:rsid w:val="006076CA"/>
    <w:rsid w:val="00607FD5"/>
    <w:rsid w:val="0061070C"/>
    <w:rsid w:val="0061117B"/>
    <w:rsid w:val="00611679"/>
    <w:rsid w:val="00612B8A"/>
    <w:rsid w:val="00612DE5"/>
    <w:rsid w:val="00613059"/>
    <w:rsid w:val="0061361C"/>
    <w:rsid w:val="0061408B"/>
    <w:rsid w:val="00614A95"/>
    <w:rsid w:val="00615F02"/>
    <w:rsid w:val="006161A1"/>
    <w:rsid w:val="00616CD5"/>
    <w:rsid w:val="00616D8A"/>
    <w:rsid w:val="00617054"/>
    <w:rsid w:val="00617122"/>
    <w:rsid w:val="006201D7"/>
    <w:rsid w:val="00621D1B"/>
    <w:rsid w:val="00622B9D"/>
    <w:rsid w:val="00623A35"/>
    <w:rsid w:val="00627712"/>
    <w:rsid w:val="006278A7"/>
    <w:rsid w:val="00630D4A"/>
    <w:rsid w:val="00631861"/>
    <w:rsid w:val="00632427"/>
    <w:rsid w:val="00633149"/>
    <w:rsid w:val="006336C9"/>
    <w:rsid w:val="00634C59"/>
    <w:rsid w:val="006352EB"/>
    <w:rsid w:val="00637613"/>
    <w:rsid w:val="006379E5"/>
    <w:rsid w:val="00637D78"/>
    <w:rsid w:val="0064228E"/>
    <w:rsid w:val="006425A3"/>
    <w:rsid w:val="00645503"/>
    <w:rsid w:val="00645B5F"/>
    <w:rsid w:val="006463F5"/>
    <w:rsid w:val="00646764"/>
    <w:rsid w:val="00647414"/>
    <w:rsid w:val="00647CC6"/>
    <w:rsid w:val="006511A3"/>
    <w:rsid w:val="00653F90"/>
    <w:rsid w:val="00654DB8"/>
    <w:rsid w:val="00654F1E"/>
    <w:rsid w:val="00656F2D"/>
    <w:rsid w:val="006572FC"/>
    <w:rsid w:val="00657355"/>
    <w:rsid w:val="00657922"/>
    <w:rsid w:val="00657FD0"/>
    <w:rsid w:val="006602D3"/>
    <w:rsid w:val="00661DF0"/>
    <w:rsid w:val="006622D1"/>
    <w:rsid w:val="00662A49"/>
    <w:rsid w:val="00663151"/>
    <w:rsid w:val="006658B6"/>
    <w:rsid w:val="00666A8E"/>
    <w:rsid w:val="00666B1F"/>
    <w:rsid w:val="0067305A"/>
    <w:rsid w:val="006730FA"/>
    <w:rsid w:val="0067366E"/>
    <w:rsid w:val="00673D40"/>
    <w:rsid w:val="006742BB"/>
    <w:rsid w:val="006743BF"/>
    <w:rsid w:val="00674E62"/>
    <w:rsid w:val="00674E73"/>
    <w:rsid w:val="0067749C"/>
    <w:rsid w:val="006808BB"/>
    <w:rsid w:val="00680AA1"/>
    <w:rsid w:val="006822EF"/>
    <w:rsid w:val="00682AFC"/>
    <w:rsid w:val="00685C49"/>
    <w:rsid w:val="00686113"/>
    <w:rsid w:val="006874A8"/>
    <w:rsid w:val="006909ED"/>
    <w:rsid w:val="00691F96"/>
    <w:rsid w:val="0069268A"/>
    <w:rsid w:val="00692E0B"/>
    <w:rsid w:val="006930B0"/>
    <w:rsid w:val="0069360C"/>
    <w:rsid w:val="006939AC"/>
    <w:rsid w:val="00693E60"/>
    <w:rsid w:val="006942D8"/>
    <w:rsid w:val="006943EB"/>
    <w:rsid w:val="00694F23"/>
    <w:rsid w:val="0069540B"/>
    <w:rsid w:val="0069617D"/>
    <w:rsid w:val="00696712"/>
    <w:rsid w:val="00697B8E"/>
    <w:rsid w:val="00697FA9"/>
    <w:rsid w:val="006A01D1"/>
    <w:rsid w:val="006A0F4D"/>
    <w:rsid w:val="006A1ABB"/>
    <w:rsid w:val="006A1AEC"/>
    <w:rsid w:val="006A4951"/>
    <w:rsid w:val="006A72D2"/>
    <w:rsid w:val="006B04B2"/>
    <w:rsid w:val="006B07CA"/>
    <w:rsid w:val="006B124A"/>
    <w:rsid w:val="006B16F0"/>
    <w:rsid w:val="006B43CB"/>
    <w:rsid w:val="006B470B"/>
    <w:rsid w:val="006B56C9"/>
    <w:rsid w:val="006B6D3F"/>
    <w:rsid w:val="006B6FDB"/>
    <w:rsid w:val="006C21B5"/>
    <w:rsid w:val="006C2BA0"/>
    <w:rsid w:val="006C3523"/>
    <w:rsid w:val="006C362B"/>
    <w:rsid w:val="006C44CB"/>
    <w:rsid w:val="006C4694"/>
    <w:rsid w:val="006C4AF4"/>
    <w:rsid w:val="006C515D"/>
    <w:rsid w:val="006C64C7"/>
    <w:rsid w:val="006C6B01"/>
    <w:rsid w:val="006D228D"/>
    <w:rsid w:val="006D2D5C"/>
    <w:rsid w:val="006D33CB"/>
    <w:rsid w:val="006D3618"/>
    <w:rsid w:val="006D43C2"/>
    <w:rsid w:val="006D49AD"/>
    <w:rsid w:val="006D4C1E"/>
    <w:rsid w:val="006D6F63"/>
    <w:rsid w:val="006D71DD"/>
    <w:rsid w:val="006D7330"/>
    <w:rsid w:val="006D7F4D"/>
    <w:rsid w:val="006D7FAA"/>
    <w:rsid w:val="006E092F"/>
    <w:rsid w:val="006E1B2D"/>
    <w:rsid w:val="006E2142"/>
    <w:rsid w:val="006E2197"/>
    <w:rsid w:val="006E2DB4"/>
    <w:rsid w:val="006E4482"/>
    <w:rsid w:val="006E47F6"/>
    <w:rsid w:val="006E5651"/>
    <w:rsid w:val="006E7B36"/>
    <w:rsid w:val="006F0996"/>
    <w:rsid w:val="006F0B54"/>
    <w:rsid w:val="006F2331"/>
    <w:rsid w:val="006F236B"/>
    <w:rsid w:val="006F295A"/>
    <w:rsid w:val="006F3082"/>
    <w:rsid w:val="006F36E2"/>
    <w:rsid w:val="006F3816"/>
    <w:rsid w:val="006F4CA1"/>
    <w:rsid w:val="006F5E47"/>
    <w:rsid w:val="006F6685"/>
    <w:rsid w:val="006F693C"/>
    <w:rsid w:val="006F74E6"/>
    <w:rsid w:val="0070059B"/>
    <w:rsid w:val="00700BE4"/>
    <w:rsid w:val="00700C2F"/>
    <w:rsid w:val="00702319"/>
    <w:rsid w:val="00702C51"/>
    <w:rsid w:val="00703549"/>
    <w:rsid w:val="00703C4B"/>
    <w:rsid w:val="0070560D"/>
    <w:rsid w:val="00706156"/>
    <w:rsid w:val="007062BC"/>
    <w:rsid w:val="007065F6"/>
    <w:rsid w:val="0070744B"/>
    <w:rsid w:val="007076B6"/>
    <w:rsid w:val="00710384"/>
    <w:rsid w:val="00711CD4"/>
    <w:rsid w:val="0071339A"/>
    <w:rsid w:val="00713FF2"/>
    <w:rsid w:val="00714E1D"/>
    <w:rsid w:val="00715A52"/>
    <w:rsid w:val="00717895"/>
    <w:rsid w:val="00717D59"/>
    <w:rsid w:val="00720034"/>
    <w:rsid w:val="007211C9"/>
    <w:rsid w:val="00721F61"/>
    <w:rsid w:val="007220E4"/>
    <w:rsid w:val="00723CEB"/>
    <w:rsid w:val="0072405F"/>
    <w:rsid w:val="0072501C"/>
    <w:rsid w:val="00725BE8"/>
    <w:rsid w:val="00725DE9"/>
    <w:rsid w:val="00726A6C"/>
    <w:rsid w:val="0073027D"/>
    <w:rsid w:val="00731826"/>
    <w:rsid w:val="00731B70"/>
    <w:rsid w:val="00731C2F"/>
    <w:rsid w:val="00732CC9"/>
    <w:rsid w:val="00734BF4"/>
    <w:rsid w:val="00734E22"/>
    <w:rsid w:val="00735BB4"/>
    <w:rsid w:val="00736257"/>
    <w:rsid w:val="007401B5"/>
    <w:rsid w:val="00740A28"/>
    <w:rsid w:val="007428F5"/>
    <w:rsid w:val="00742ADB"/>
    <w:rsid w:val="00743DF1"/>
    <w:rsid w:val="00744B36"/>
    <w:rsid w:val="00744E48"/>
    <w:rsid w:val="00745B34"/>
    <w:rsid w:val="00745D52"/>
    <w:rsid w:val="00745E83"/>
    <w:rsid w:val="0074655D"/>
    <w:rsid w:val="00746BDD"/>
    <w:rsid w:val="007470A9"/>
    <w:rsid w:val="00747B9D"/>
    <w:rsid w:val="0075039E"/>
    <w:rsid w:val="007518FA"/>
    <w:rsid w:val="00753445"/>
    <w:rsid w:val="00756041"/>
    <w:rsid w:val="007562C4"/>
    <w:rsid w:val="00756338"/>
    <w:rsid w:val="00756FC9"/>
    <w:rsid w:val="0075705B"/>
    <w:rsid w:val="0075728C"/>
    <w:rsid w:val="007573CF"/>
    <w:rsid w:val="00757ADB"/>
    <w:rsid w:val="00760680"/>
    <w:rsid w:val="007608DF"/>
    <w:rsid w:val="00761267"/>
    <w:rsid w:val="00761C3A"/>
    <w:rsid w:val="0076266F"/>
    <w:rsid w:val="00762C1D"/>
    <w:rsid w:val="007649CE"/>
    <w:rsid w:val="00765C67"/>
    <w:rsid w:val="00765F57"/>
    <w:rsid w:val="00766782"/>
    <w:rsid w:val="007672D4"/>
    <w:rsid w:val="00770AFA"/>
    <w:rsid w:val="00772B2A"/>
    <w:rsid w:val="00772B86"/>
    <w:rsid w:val="00773ED0"/>
    <w:rsid w:val="007754B6"/>
    <w:rsid w:val="007756A9"/>
    <w:rsid w:val="00776EDF"/>
    <w:rsid w:val="00777018"/>
    <w:rsid w:val="007774D1"/>
    <w:rsid w:val="00777C3B"/>
    <w:rsid w:val="007810C6"/>
    <w:rsid w:val="00783BBA"/>
    <w:rsid w:val="00784235"/>
    <w:rsid w:val="00785009"/>
    <w:rsid w:val="00785852"/>
    <w:rsid w:val="00785F93"/>
    <w:rsid w:val="007863CD"/>
    <w:rsid w:val="00791061"/>
    <w:rsid w:val="0079134C"/>
    <w:rsid w:val="00792F28"/>
    <w:rsid w:val="00793E3E"/>
    <w:rsid w:val="0079470E"/>
    <w:rsid w:val="00795033"/>
    <w:rsid w:val="007953C6"/>
    <w:rsid w:val="0079609E"/>
    <w:rsid w:val="0079785A"/>
    <w:rsid w:val="00797A35"/>
    <w:rsid w:val="00797E75"/>
    <w:rsid w:val="007A0AD4"/>
    <w:rsid w:val="007A1350"/>
    <w:rsid w:val="007A188F"/>
    <w:rsid w:val="007A2EB1"/>
    <w:rsid w:val="007A4604"/>
    <w:rsid w:val="007A5526"/>
    <w:rsid w:val="007A5E8B"/>
    <w:rsid w:val="007B0086"/>
    <w:rsid w:val="007B0170"/>
    <w:rsid w:val="007B1FF1"/>
    <w:rsid w:val="007B3251"/>
    <w:rsid w:val="007B46D1"/>
    <w:rsid w:val="007B510E"/>
    <w:rsid w:val="007B515B"/>
    <w:rsid w:val="007B5E09"/>
    <w:rsid w:val="007B5E44"/>
    <w:rsid w:val="007B5FCE"/>
    <w:rsid w:val="007B6506"/>
    <w:rsid w:val="007B75F7"/>
    <w:rsid w:val="007B7835"/>
    <w:rsid w:val="007B786D"/>
    <w:rsid w:val="007C05AC"/>
    <w:rsid w:val="007C06FE"/>
    <w:rsid w:val="007C154A"/>
    <w:rsid w:val="007C1C6D"/>
    <w:rsid w:val="007C2127"/>
    <w:rsid w:val="007C22EB"/>
    <w:rsid w:val="007C246E"/>
    <w:rsid w:val="007C2AF9"/>
    <w:rsid w:val="007C327E"/>
    <w:rsid w:val="007C4201"/>
    <w:rsid w:val="007C571B"/>
    <w:rsid w:val="007C5BA2"/>
    <w:rsid w:val="007C7215"/>
    <w:rsid w:val="007D08B6"/>
    <w:rsid w:val="007D1509"/>
    <w:rsid w:val="007D29C1"/>
    <w:rsid w:val="007D411D"/>
    <w:rsid w:val="007D50AA"/>
    <w:rsid w:val="007D52E0"/>
    <w:rsid w:val="007D6772"/>
    <w:rsid w:val="007D7C49"/>
    <w:rsid w:val="007E0310"/>
    <w:rsid w:val="007E1C82"/>
    <w:rsid w:val="007E4723"/>
    <w:rsid w:val="007E4D87"/>
    <w:rsid w:val="007E528B"/>
    <w:rsid w:val="007E76C7"/>
    <w:rsid w:val="007E7A64"/>
    <w:rsid w:val="007E7DA3"/>
    <w:rsid w:val="007F1316"/>
    <w:rsid w:val="007F1D3E"/>
    <w:rsid w:val="007F1E88"/>
    <w:rsid w:val="007F2891"/>
    <w:rsid w:val="007F2CFD"/>
    <w:rsid w:val="007F2E79"/>
    <w:rsid w:val="007F41B8"/>
    <w:rsid w:val="007F42B6"/>
    <w:rsid w:val="007F444A"/>
    <w:rsid w:val="007F46E4"/>
    <w:rsid w:val="007F51CC"/>
    <w:rsid w:val="007F55D2"/>
    <w:rsid w:val="007F5F23"/>
    <w:rsid w:val="007F7823"/>
    <w:rsid w:val="007F7C1E"/>
    <w:rsid w:val="00800F3C"/>
    <w:rsid w:val="0080160C"/>
    <w:rsid w:val="0080198D"/>
    <w:rsid w:val="00801C80"/>
    <w:rsid w:val="00802C9E"/>
    <w:rsid w:val="00803454"/>
    <w:rsid w:val="008047B6"/>
    <w:rsid w:val="00805529"/>
    <w:rsid w:val="00805E06"/>
    <w:rsid w:val="008067D5"/>
    <w:rsid w:val="00810BC2"/>
    <w:rsid w:val="00810F7A"/>
    <w:rsid w:val="008112F9"/>
    <w:rsid w:val="00811A3A"/>
    <w:rsid w:val="00812323"/>
    <w:rsid w:val="00814862"/>
    <w:rsid w:val="00815410"/>
    <w:rsid w:val="00815AEE"/>
    <w:rsid w:val="008166E7"/>
    <w:rsid w:val="00820354"/>
    <w:rsid w:val="0082183F"/>
    <w:rsid w:val="00823B3A"/>
    <w:rsid w:val="00824CDE"/>
    <w:rsid w:val="00824EFD"/>
    <w:rsid w:val="008266C7"/>
    <w:rsid w:val="00826A4C"/>
    <w:rsid w:val="00830FF5"/>
    <w:rsid w:val="00831137"/>
    <w:rsid w:val="00831898"/>
    <w:rsid w:val="00832A28"/>
    <w:rsid w:val="00832D45"/>
    <w:rsid w:val="008330F6"/>
    <w:rsid w:val="00833DBA"/>
    <w:rsid w:val="00834D30"/>
    <w:rsid w:val="008359D0"/>
    <w:rsid w:val="00836222"/>
    <w:rsid w:val="00836A0F"/>
    <w:rsid w:val="00837EBC"/>
    <w:rsid w:val="00840335"/>
    <w:rsid w:val="0084105D"/>
    <w:rsid w:val="0084143A"/>
    <w:rsid w:val="00841880"/>
    <w:rsid w:val="00841AAF"/>
    <w:rsid w:val="00842419"/>
    <w:rsid w:val="00842F6B"/>
    <w:rsid w:val="008437A8"/>
    <w:rsid w:val="00843A07"/>
    <w:rsid w:val="0084436F"/>
    <w:rsid w:val="00844AAC"/>
    <w:rsid w:val="00844E24"/>
    <w:rsid w:val="008457A5"/>
    <w:rsid w:val="008461B0"/>
    <w:rsid w:val="008473EF"/>
    <w:rsid w:val="0085003C"/>
    <w:rsid w:val="00850A48"/>
    <w:rsid w:val="008510E9"/>
    <w:rsid w:val="008520BA"/>
    <w:rsid w:val="00853712"/>
    <w:rsid w:val="0085503F"/>
    <w:rsid w:val="0085513C"/>
    <w:rsid w:val="00855705"/>
    <w:rsid w:val="00856739"/>
    <w:rsid w:val="00856782"/>
    <w:rsid w:val="00856AFB"/>
    <w:rsid w:val="00857605"/>
    <w:rsid w:val="008601B4"/>
    <w:rsid w:val="00864408"/>
    <w:rsid w:val="00865064"/>
    <w:rsid w:val="0086553B"/>
    <w:rsid w:val="00865624"/>
    <w:rsid w:val="00867820"/>
    <w:rsid w:val="00867F8B"/>
    <w:rsid w:val="0087012F"/>
    <w:rsid w:val="00870A43"/>
    <w:rsid w:val="00871A83"/>
    <w:rsid w:val="0087249D"/>
    <w:rsid w:val="008728B9"/>
    <w:rsid w:val="00872AE0"/>
    <w:rsid w:val="00873D91"/>
    <w:rsid w:val="00873DD3"/>
    <w:rsid w:val="00874226"/>
    <w:rsid w:val="008759E0"/>
    <w:rsid w:val="00875A89"/>
    <w:rsid w:val="008771A4"/>
    <w:rsid w:val="008777BE"/>
    <w:rsid w:val="008801C1"/>
    <w:rsid w:val="0088095D"/>
    <w:rsid w:val="008811A4"/>
    <w:rsid w:val="0088287E"/>
    <w:rsid w:val="008840DB"/>
    <w:rsid w:val="00884877"/>
    <w:rsid w:val="008866A3"/>
    <w:rsid w:val="0088698A"/>
    <w:rsid w:val="00886D1A"/>
    <w:rsid w:val="00890148"/>
    <w:rsid w:val="00890618"/>
    <w:rsid w:val="00890C69"/>
    <w:rsid w:val="00891724"/>
    <w:rsid w:val="0089239B"/>
    <w:rsid w:val="00892C7B"/>
    <w:rsid w:val="00893292"/>
    <w:rsid w:val="008950A4"/>
    <w:rsid w:val="0089511C"/>
    <w:rsid w:val="008956B7"/>
    <w:rsid w:val="00896A20"/>
    <w:rsid w:val="008973A7"/>
    <w:rsid w:val="00897714"/>
    <w:rsid w:val="008A00EF"/>
    <w:rsid w:val="008A1AAA"/>
    <w:rsid w:val="008A49B8"/>
    <w:rsid w:val="008A4F0A"/>
    <w:rsid w:val="008A6429"/>
    <w:rsid w:val="008A7B1D"/>
    <w:rsid w:val="008B02B4"/>
    <w:rsid w:val="008B24B0"/>
    <w:rsid w:val="008B296D"/>
    <w:rsid w:val="008B5221"/>
    <w:rsid w:val="008B5438"/>
    <w:rsid w:val="008C002D"/>
    <w:rsid w:val="008C1018"/>
    <w:rsid w:val="008C10A2"/>
    <w:rsid w:val="008C1597"/>
    <w:rsid w:val="008C1C7C"/>
    <w:rsid w:val="008C1C89"/>
    <w:rsid w:val="008C2F4F"/>
    <w:rsid w:val="008C3203"/>
    <w:rsid w:val="008C3D08"/>
    <w:rsid w:val="008C433B"/>
    <w:rsid w:val="008C5742"/>
    <w:rsid w:val="008C61D1"/>
    <w:rsid w:val="008C7E3E"/>
    <w:rsid w:val="008D0BAD"/>
    <w:rsid w:val="008D1A0E"/>
    <w:rsid w:val="008D238C"/>
    <w:rsid w:val="008D2426"/>
    <w:rsid w:val="008D32A6"/>
    <w:rsid w:val="008D3853"/>
    <w:rsid w:val="008D4A07"/>
    <w:rsid w:val="008D52CF"/>
    <w:rsid w:val="008D53B4"/>
    <w:rsid w:val="008D6902"/>
    <w:rsid w:val="008D7AD9"/>
    <w:rsid w:val="008D7DCF"/>
    <w:rsid w:val="008E0F5B"/>
    <w:rsid w:val="008E1B3C"/>
    <w:rsid w:val="008E250B"/>
    <w:rsid w:val="008E2699"/>
    <w:rsid w:val="008E29B1"/>
    <w:rsid w:val="008E38BC"/>
    <w:rsid w:val="008E3D6A"/>
    <w:rsid w:val="008E489B"/>
    <w:rsid w:val="008E514F"/>
    <w:rsid w:val="008E550C"/>
    <w:rsid w:val="008E62D8"/>
    <w:rsid w:val="008E6644"/>
    <w:rsid w:val="008E6933"/>
    <w:rsid w:val="008E7F1E"/>
    <w:rsid w:val="008F0B1B"/>
    <w:rsid w:val="008F2663"/>
    <w:rsid w:val="008F2A76"/>
    <w:rsid w:val="008F32F9"/>
    <w:rsid w:val="008F3544"/>
    <w:rsid w:val="008F37C3"/>
    <w:rsid w:val="008F3DAA"/>
    <w:rsid w:val="008F4AE4"/>
    <w:rsid w:val="008F50D3"/>
    <w:rsid w:val="008F619D"/>
    <w:rsid w:val="008F790C"/>
    <w:rsid w:val="008F7F31"/>
    <w:rsid w:val="00900204"/>
    <w:rsid w:val="00900EA3"/>
    <w:rsid w:val="009039F4"/>
    <w:rsid w:val="00904076"/>
    <w:rsid w:val="0090524C"/>
    <w:rsid w:val="00906C85"/>
    <w:rsid w:val="00906E10"/>
    <w:rsid w:val="009075DD"/>
    <w:rsid w:val="00910021"/>
    <w:rsid w:val="00910108"/>
    <w:rsid w:val="00911428"/>
    <w:rsid w:val="00912A8E"/>
    <w:rsid w:val="009145D1"/>
    <w:rsid w:val="00916127"/>
    <w:rsid w:val="0091613B"/>
    <w:rsid w:val="00917CDB"/>
    <w:rsid w:val="00922BAD"/>
    <w:rsid w:val="00924846"/>
    <w:rsid w:val="0092563D"/>
    <w:rsid w:val="0092624B"/>
    <w:rsid w:val="00926347"/>
    <w:rsid w:val="00926F10"/>
    <w:rsid w:val="00927518"/>
    <w:rsid w:val="009306F8"/>
    <w:rsid w:val="0093178A"/>
    <w:rsid w:val="009321CE"/>
    <w:rsid w:val="009330CA"/>
    <w:rsid w:val="00934174"/>
    <w:rsid w:val="00934F0E"/>
    <w:rsid w:val="00935F4A"/>
    <w:rsid w:val="00936A48"/>
    <w:rsid w:val="0093731D"/>
    <w:rsid w:val="00940567"/>
    <w:rsid w:val="00941202"/>
    <w:rsid w:val="00941AB2"/>
    <w:rsid w:val="00941B2E"/>
    <w:rsid w:val="00941CAA"/>
    <w:rsid w:val="00941D36"/>
    <w:rsid w:val="00942343"/>
    <w:rsid w:val="00942683"/>
    <w:rsid w:val="00943993"/>
    <w:rsid w:val="009444E1"/>
    <w:rsid w:val="00944BD0"/>
    <w:rsid w:val="00944D83"/>
    <w:rsid w:val="00945E24"/>
    <w:rsid w:val="00947014"/>
    <w:rsid w:val="00950ABC"/>
    <w:rsid w:val="00951E54"/>
    <w:rsid w:val="0095230F"/>
    <w:rsid w:val="009538D4"/>
    <w:rsid w:val="00953E1E"/>
    <w:rsid w:val="00954DB4"/>
    <w:rsid w:val="009551E8"/>
    <w:rsid w:val="00955359"/>
    <w:rsid w:val="0095644F"/>
    <w:rsid w:val="009574E2"/>
    <w:rsid w:val="00960350"/>
    <w:rsid w:val="009605A3"/>
    <w:rsid w:val="00960DFA"/>
    <w:rsid w:val="00961B8A"/>
    <w:rsid w:val="00961FEF"/>
    <w:rsid w:val="00962C23"/>
    <w:rsid w:val="00962FF6"/>
    <w:rsid w:val="0096413A"/>
    <w:rsid w:val="00966514"/>
    <w:rsid w:val="00971144"/>
    <w:rsid w:val="009712F2"/>
    <w:rsid w:val="00971EE3"/>
    <w:rsid w:val="00972E4A"/>
    <w:rsid w:val="009733CF"/>
    <w:rsid w:val="009736DC"/>
    <w:rsid w:val="00973C06"/>
    <w:rsid w:val="00974039"/>
    <w:rsid w:val="0097478F"/>
    <w:rsid w:val="00974CDE"/>
    <w:rsid w:val="009750E8"/>
    <w:rsid w:val="00975BA8"/>
    <w:rsid w:val="00976935"/>
    <w:rsid w:val="00977A06"/>
    <w:rsid w:val="009806BA"/>
    <w:rsid w:val="00980A1B"/>
    <w:rsid w:val="009817DB"/>
    <w:rsid w:val="00983B74"/>
    <w:rsid w:val="0098466A"/>
    <w:rsid w:val="0098471D"/>
    <w:rsid w:val="0098484D"/>
    <w:rsid w:val="00985097"/>
    <w:rsid w:val="00986FF2"/>
    <w:rsid w:val="00987F8F"/>
    <w:rsid w:val="00991D1C"/>
    <w:rsid w:val="00992378"/>
    <w:rsid w:val="0099239B"/>
    <w:rsid w:val="0099265F"/>
    <w:rsid w:val="00992B60"/>
    <w:rsid w:val="00992BAE"/>
    <w:rsid w:val="009940EC"/>
    <w:rsid w:val="00994158"/>
    <w:rsid w:val="009946C5"/>
    <w:rsid w:val="009946E2"/>
    <w:rsid w:val="00995256"/>
    <w:rsid w:val="009954D6"/>
    <w:rsid w:val="009966BB"/>
    <w:rsid w:val="00996AF3"/>
    <w:rsid w:val="00997BAD"/>
    <w:rsid w:val="00997CF3"/>
    <w:rsid w:val="009A1D09"/>
    <w:rsid w:val="009A2CDB"/>
    <w:rsid w:val="009A30AE"/>
    <w:rsid w:val="009A33AD"/>
    <w:rsid w:val="009A3567"/>
    <w:rsid w:val="009A4FEF"/>
    <w:rsid w:val="009A553E"/>
    <w:rsid w:val="009A673E"/>
    <w:rsid w:val="009A6F69"/>
    <w:rsid w:val="009A70F7"/>
    <w:rsid w:val="009B0713"/>
    <w:rsid w:val="009B11DA"/>
    <w:rsid w:val="009B1E1D"/>
    <w:rsid w:val="009B3173"/>
    <w:rsid w:val="009B43ED"/>
    <w:rsid w:val="009B459D"/>
    <w:rsid w:val="009B5C6F"/>
    <w:rsid w:val="009B6B37"/>
    <w:rsid w:val="009B714F"/>
    <w:rsid w:val="009B71E4"/>
    <w:rsid w:val="009C0358"/>
    <w:rsid w:val="009C070C"/>
    <w:rsid w:val="009C083E"/>
    <w:rsid w:val="009C2CC3"/>
    <w:rsid w:val="009C2F3E"/>
    <w:rsid w:val="009C369E"/>
    <w:rsid w:val="009C457C"/>
    <w:rsid w:val="009C4F58"/>
    <w:rsid w:val="009C59E0"/>
    <w:rsid w:val="009C5FBC"/>
    <w:rsid w:val="009C60CB"/>
    <w:rsid w:val="009C617E"/>
    <w:rsid w:val="009C618D"/>
    <w:rsid w:val="009C78A2"/>
    <w:rsid w:val="009D0E64"/>
    <w:rsid w:val="009D1A13"/>
    <w:rsid w:val="009D1B92"/>
    <w:rsid w:val="009D1E87"/>
    <w:rsid w:val="009D24A0"/>
    <w:rsid w:val="009D30D7"/>
    <w:rsid w:val="009D33AD"/>
    <w:rsid w:val="009D34B2"/>
    <w:rsid w:val="009D3AA0"/>
    <w:rsid w:val="009D5B43"/>
    <w:rsid w:val="009D77B7"/>
    <w:rsid w:val="009D7D63"/>
    <w:rsid w:val="009E0514"/>
    <w:rsid w:val="009E1521"/>
    <w:rsid w:val="009E2214"/>
    <w:rsid w:val="009E2D6F"/>
    <w:rsid w:val="009E3CB8"/>
    <w:rsid w:val="009E3F92"/>
    <w:rsid w:val="009E44C0"/>
    <w:rsid w:val="009E5C8E"/>
    <w:rsid w:val="009E7133"/>
    <w:rsid w:val="009F1FE1"/>
    <w:rsid w:val="009F260F"/>
    <w:rsid w:val="009F3370"/>
    <w:rsid w:val="009F3524"/>
    <w:rsid w:val="009F4723"/>
    <w:rsid w:val="009F51EE"/>
    <w:rsid w:val="009F5A14"/>
    <w:rsid w:val="009F6062"/>
    <w:rsid w:val="00A0155A"/>
    <w:rsid w:val="00A015C4"/>
    <w:rsid w:val="00A016F9"/>
    <w:rsid w:val="00A01F7F"/>
    <w:rsid w:val="00A02127"/>
    <w:rsid w:val="00A02847"/>
    <w:rsid w:val="00A03767"/>
    <w:rsid w:val="00A045FC"/>
    <w:rsid w:val="00A054FD"/>
    <w:rsid w:val="00A06FD3"/>
    <w:rsid w:val="00A07587"/>
    <w:rsid w:val="00A07F57"/>
    <w:rsid w:val="00A10081"/>
    <w:rsid w:val="00A108E0"/>
    <w:rsid w:val="00A111BC"/>
    <w:rsid w:val="00A12384"/>
    <w:rsid w:val="00A1352F"/>
    <w:rsid w:val="00A14024"/>
    <w:rsid w:val="00A1422D"/>
    <w:rsid w:val="00A148BB"/>
    <w:rsid w:val="00A15E99"/>
    <w:rsid w:val="00A1619A"/>
    <w:rsid w:val="00A20F75"/>
    <w:rsid w:val="00A2154C"/>
    <w:rsid w:val="00A22475"/>
    <w:rsid w:val="00A2318E"/>
    <w:rsid w:val="00A23831"/>
    <w:rsid w:val="00A24CEB"/>
    <w:rsid w:val="00A30804"/>
    <w:rsid w:val="00A32D12"/>
    <w:rsid w:val="00A335B6"/>
    <w:rsid w:val="00A33B54"/>
    <w:rsid w:val="00A33D5E"/>
    <w:rsid w:val="00A352AC"/>
    <w:rsid w:val="00A35377"/>
    <w:rsid w:val="00A36A3F"/>
    <w:rsid w:val="00A37034"/>
    <w:rsid w:val="00A4153B"/>
    <w:rsid w:val="00A41CB3"/>
    <w:rsid w:val="00A42BEF"/>
    <w:rsid w:val="00A435E8"/>
    <w:rsid w:val="00A45536"/>
    <w:rsid w:val="00A456A0"/>
    <w:rsid w:val="00A50510"/>
    <w:rsid w:val="00A5158C"/>
    <w:rsid w:val="00A51706"/>
    <w:rsid w:val="00A51CAF"/>
    <w:rsid w:val="00A52BB0"/>
    <w:rsid w:val="00A53260"/>
    <w:rsid w:val="00A53614"/>
    <w:rsid w:val="00A542A2"/>
    <w:rsid w:val="00A5517B"/>
    <w:rsid w:val="00A55761"/>
    <w:rsid w:val="00A56EF2"/>
    <w:rsid w:val="00A60305"/>
    <w:rsid w:val="00A62F0F"/>
    <w:rsid w:val="00A636DB"/>
    <w:rsid w:val="00A63E12"/>
    <w:rsid w:val="00A64C90"/>
    <w:rsid w:val="00A6633A"/>
    <w:rsid w:val="00A67A3C"/>
    <w:rsid w:val="00A67DC8"/>
    <w:rsid w:val="00A71198"/>
    <w:rsid w:val="00A73871"/>
    <w:rsid w:val="00A73A97"/>
    <w:rsid w:val="00A73E85"/>
    <w:rsid w:val="00A7449F"/>
    <w:rsid w:val="00A74529"/>
    <w:rsid w:val="00A757A1"/>
    <w:rsid w:val="00A7616D"/>
    <w:rsid w:val="00A76286"/>
    <w:rsid w:val="00A76488"/>
    <w:rsid w:val="00A772C0"/>
    <w:rsid w:val="00A77394"/>
    <w:rsid w:val="00A77E64"/>
    <w:rsid w:val="00A81665"/>
    <w:rsid w:val="00A81B61"/>
    <w:rsid w:val="00A81F2F"/>
    <w:rsid w:val="00A81FD6"/>
    <w:rsid w:val="00A824B1"/>
    <w:rsid w:val="00A85075"/>
    <w:rsid w:val="00A857A4"/>
    <w:rsid w:val="00A8725C"/>
    <w:rsid w:val="00A87630"/>
    <w:rsid w:val="00A87DC3"/>
    <w:rsid w:val="00A902DF"/>
    <w:rsid w:val="00A90395"/>
    <w:rsid w:val="00A90E31"/>
    <w:rsid w:val="00A937C5"/>
    <w:rsid w:val="00A93987"/>
    <w:rsid w:val="00A93B47"/>
    <w:rsid w:val="00A93D96"/>
    <w:rsid w:val="00A93DC3"/>
    <w:rsid w:val="00A94832"/>
    <w:rsid w:val="00A9498E"/>
    <w:rsid w:val="00A95F83"/>
    <w:rsid w:val="00A97B6C"/>
    <w:rsid w:val="00AA0803"/>
    <w:rsid w:val="00AA11E1"/>
    <w:rsid w:val="00AA13A8"/>
    <w:rsid w:val="00AA19B8"/>
    <w:rsid w:val="00AA1DE3"/>
    <w:rsid w:val="00AA24AC"/>
    <w:rsid w:val="00AA2601"/>
    <w:rsid w:val="00AA31CB"/>
    <w:rsid w:val="00AA6BEB"/>
    <w:rsid w:val="00AA6E71"/>
    <w:rsid w:val="00AA742F"/>
    <w:rsid w:val="00AA74E6"/>
    <w:rsid w:val="00AA7886"/>
    <w:rsid w:val="00AA7EA8"/>
    <w:rsid w:val="00AB1077"/>
    <w:rsid w:val="00AB1B7C"/>
    <w:rsid w:val="00AB3865"/>
    <w:rsid w:val="00AB3E6B"/>
    <w:rsid w:val="00AB4411"/>
    <w:rsid w:val="00AB4814"/>
    <w:rsid w:val="00AB5EB2"/>
    <w:rsid w:val="00AB618C"/>
    <w:rsid w:val="00AB735E"/>
    <w:rsid w:val="00AB7874"/>
    <w:rsid w:val="00AB7E5E"/>
    <w:rsid w:val="00AC0954"/>
    <w:rsid w:val="00AC118A"/>
    <w:rsid w:val="00AC2340"/>
    <w:rsid w:val="00AC29D6"/>
    <w:rsid w:val="00AC2D81"/>
    <w:rsid w:val="00AC36B6"/>
    <w:rsid w:val="00AC3ACE"/>
    <w:rsid w:val="00AC4A2F"/>
    <w:rsid w:val="00AC52E5"/>
    <w:rsid w:val="00AC739F"/>
    <w:rsid w:val="00AC7927"/>
    <w:rsid w:val="00AD0791"/>
    <w:rsid w:val="00AD0A71"/>
    <w:rsid w:val="00AD1237"/>
    <w:rsid w:val="00AD2B11"/>
    <w:rsid w:val="00AD367A"/>
    <w:rsid w:val="00AD422B"/>
    <w:rsid w:val="00AD7693"/>
    <w:rsid w:val="00AD7728"/>
    <w:rsid w:val="00AD7735"/>
    <w:rsid w:val="00AD77AB"/>
    <w:rsid w:val="00AD7A4B"/>
    <w:rsid w:val="00AE2029"/>
    <w:rsid w:val="00AE2EB7"/>
    <w:rsid w:val="00AE6F5F"/>
    <w:rsid w:val="00AE7293"/>
    <w:rsid w:val="00AE765D"/>
    <w:rsid w:val="00AF0AB4"/>
    <w:rsid w:val="00AF0CA3"/>
    <w:rsid w:val="00AF1963"/>
    <w:rsid w:val="00AF1A3A"/>
    <w:rsid w:val="00AF1CC2"/>
    <w:rsid w:val="00AF2446"/>
    <w:rsid w:val="00AF27F7"/>
    <w:rsid w:val="00AF2D35"/>
    <w:rsid w:val="00AF312F"/>
    <w:rsid w:val="00AF3C32"/>
    <w:rsid w:val="00AF4E73"/>
    <w:rsid w:val="00AF5663"/>
    <w:rsid w:val="00AF5AC7"/>
    <w:rsid w:val="00AF5C71"/>
    <w:rsid w:val="00AF6C33"/>
    <w:rsid w:val="00B013BF"/>
    <w:rsid w:val="00B01620"/>
    <w:rsid w:val="00B01BAF"/>
    <w:rsid w:val="00B0248F"/>
    <w:rsid w:val="00B03B33"/>
    <w:rsid w:val="00B04ED9"/>
    <w:rsid w:val="00B05587"/>
    <w:rsid w:val="00B05913"/>
    <w:rsid w:val="00B0743F"/>
    <w:rsid w:val="00B10093"/>
    <w:rsid w:val="00B10BD2"/>
    <w:rsid w:val="00B10CD7"/>
    <w:rsid w:val="00B11169"/>
    <w:rsid w:val="00B11840"/>
    <w:rsid w:val="00B122C7"/>
    <w:rsid w:val="00B13CE2"/>
    <w:rsid w:val="00B1411B"/>
    <w:rsid w:val="00B1726D"/>
    <w:rsid w:val="00B17C4F"/>
    <w:rsid w:val="00B216F3"/>
    <w:rsid w:val="00B22832"/>
    <w:rsid w:val="00B233EF"/>
    <w:rsid w:val="00B237D4"/>
    <w:rsid w:val="00B24EA8"/>
    <w:rsid w:val="00B2513B"/>
    <w:rsid w:val="00B256F5"/>
    <w:rsid w:val="00B26035"/>
    <w:rsid w:val="00B261FC"/>
    <w:rsid w:val="00B271E4"/>
    <w:rsid w:val="00B27325"/>
    <w:rsid w:val="00B27DF1"/>
    <w:rsid w:val="00B315E1"/>
    <w:rsid w:val="00B31A78"/>
    <w:rsid w:val="00B3258A"/>
    <w:rsid w:val="00B33BF4"/>
    <w:rsid w:val="00B35498"/>
    <w:rsid w:val="00B359E3"/>
    <w:rsid w:val="00B411B4"/>
    <w:rsid w:val="00B41569"/>
    <w:rsid w:val="00B41B7A"/>
    <w:rsid w:val="00B41C70"/>
    <w:rsid w:val="00B42244"/>
    <w:rsid w:val="00B4271F"/>
    <w:rsid w:val="00B4272C"/>
    <w:rsid w:val="00B4295B"/>
    <w:rsid w:val="00B439CD"/>
    <w:rsid w:val="00B4485F"/>
    <w:rsid w:val="00B44AF5"/>
    <w:rsid w:val="00B44CBD"/>
    <w:rsid w:val="00B45950"/>
    <w:rsid w:val="00B45F43"/>
    <w:rsid w:val="00B460DB"/>
    <w:rsid w:val="00B4647E"/>
    <w:rsid w:val="00B4653D"/>
    <w:rsid w:val="00B4685F"/>
    <w:rsid w:val="00B46A42"/>
    <w:rsid w:val="00B46BFB"/>
    <w:rsid w:val="00B476F2"/>
    <w:rsid w:val="00B50D5D"/>
    <w:rsid w:val="00B517C9"/>
    <w:rsid w:val="00B52209"/>
    <w:rsid w:val="00B5519F"/>
    <w:rsid w:val="00B558D8"/>
    <w:rsid w:val="00B55AF1"/>
    <w:rsid w:val="00B56E15"/>
    <w:rsid w:val="00B56FC6"/>
    <w:rsid w:val="00B570CA"/>
    <w:rsid w:val="00B57D5C"/>
    <w:rsid w:val="00B60907"/>
    <w:rsid w:val="00B6104C"/>
    <w:rsid w:val="00B61311"/>
    <w:rsid w:val="00B617BA"/>
    <w:rsid w:val="00B61870"/>
    <w:rsid w:val="00B6340C"/>
    <w:rsid w:val="00B634B9"/>
    <w:rsid w:val="00B63C1C"/>
    <w:rsid w:val="00B64E00"/>
    <w:rsid w:val="00B66ACC"/>
    <w:rsid w:val="00B6751B"/>
    <w:rsid w:val="00B7125D"/>
    <w:rsid w:val="00B718FD"/>
    <w:rsid w:val="00B72BDB"/>
    <w:rsid w:val="00B73495"/>
    <w:rsid w:val="00B75FFE"/>
    <w:rsid w:val="00B760C4"/>
    <w:rsid w:val="00B76B65"/>
    <w:rsid w:val="00B76D75"/>
    <w:rsid w:val="00B8044B"/>
    <w:rsid w:val="00B806D2"/>
    <w:rsid w:val="00B809CF"/>
    <w:rsid w:val="00B80C8C"/>
    <w:rsid w:val="00B81899"/>
    <w:rsid w:val="00B81E12"/>
    <w:rsid w:val="00B84834"/>
    <w:rsid w:val="00B8498C"/>
    <w:rsid w:val="00B85238"/>
    <w:rsid w:val="00B865DC"/>
    <w:rsid w:val="00B86AF2"/>
    <w:rsid w:val="00B87841"/>
    <w:rsid w:val="00B90DBD"/>
    <w:rsid w:val="00B911BF"/>
    <w:rsid w:val="00B91D63"/>
    <w:rsid w:val="00B92373"/>
    <w:rsid w:val="00B924C6"/>
    <w:rsid w:val="00B92832"/>
    <w:rsid w:val="00B929EC"/>
    <w:rsid w:val="00B92A42"/>
    <w:rsid w:val="00BA03E2"/>
    <w:rsid w:val="00BA0F10"/>
    <w:rsid w:val="00BA2FF1"/>
    <w:rsid w:val="00BA33B9"/>
    <w:rsid w:val="00BA3C65"/>
    <w:rsid w:val="00BA3EC1"/>
    <w:rsid w:val="00BA40EF"/>
    <w:rsid w:val="00BA5A3F"/>
    <w:rsid w:val="00BA724E"/>
    <w:rsid w:val="00BB14E8"/>
    <w:rsid w:val="00BB160F"/>
    <w:rsid w:val="00BB2080"/>
    <w:rsid w:val="00BB213D"/>
    <w:rsid w:val="00BB24F1"/>
    <w:rsid w:val="00BB2C37"/>
    <w:rsid w:val="00BB31F1"/>
    <w:rsid w:val="00BB44A7"/>
    <w:rsid w:val="00BB47AA"/>
    <w:rsid w:val="00BB4FD8"/>
    <w:rsid w:val="00BB54C5"/>
    <w:rsid w:val="00BB54EA"/>
    <w:rsid w:val="00BB6805"/>
    <w:rsid w:val="00BB69DD"/>
    <w:rsid w:val="00BB6ECF"/>
    <w:rsid w:val="00BC183E"/>
    <w:rsid w:val="00BC1B44"/>
    <w:rsid w:val="00BC37DC"/>
    <w:rsid w:val="00BC456E"/>
    <w:rsid w:val="00BC505A"/>
    <w:rsid w:val="00BC50FF"/>
    <w:rsid w:val="00BD28DF"/>
    <w:rsid w:val="00BD376F"/>
    <w:rsid w:val="00BD42CF"/>
    <w:rsid w:val="00BD480C"/>
    <w:rsid w:val="00BD4854"/>
    <w:rsid w:val="00BD5CA2"/>
    <w:rsid w:val="00BD61F9"/>
    <w:rsid w:val="00BD7E1F"/>
    <w:rsid w:val="00BE012A"/>
    <w:rsid w:val="00BE0207"/>
    <w:rsid w:val="00BE16EE"/>
    <w:rsid w:val="00BE17BC"/>
    <w:rsid w:val="00BE2A16"/>
    <w:rsid w:val="00BE3382"/>
    <w:rsid w:val="00BE3CB5"/>
    <w:rsid w:val="00BE4495"/>
    <w:rsid w:val="00BE6B56"/>
    <w:rsid w:val="00BE7309"/>
    <w:rsid w:val="00BF16F4"/>
    <w:rsid w:val="00BF33EF"/>
    <w:rsid w:val="00BF3C21"/>
    <w:rsid w:val="00BF3E2F"/>
    <w:rsid w:val="00BF57BD"/>
    <w:rsid w:val="00BF66CF"/>
    <w:rsid w:val="00BF751D"/>
    <w:rsid w:val="00C00F44"/>
    <w:rsid w:val="00C01900"/>
    <w:rsid w:val="00C01CAD"/>
    <w:rsid w:val="00C04013"/>
    <w:rsid w:val="00C04E8D"/>
    <w:rsid w:val="00C0577B"/>
    <w:rsid w:val="00C059CD"/>
    <w:rsid w:val="00C07137"/>
    <w:rsid w:val="00C07B93"/>
    <w:rsid w:val="00C10153"/>
    <w:rsid w:val="00C11353"/>
    <w:rsid w:val="00C11A42"/>
    <w:rsid w:val="00C11F22"/>
    <w:rsid w:val="00C12007"/>
    <w:rsid w:val="00C12ADD"/>
    <w:rsid w:val="00C14077"/>
    <w:rsid w:val="00C14EC7"/>
    <w:rsid w:val="00C152B3"/>
    <w:rsid w:val="00C159CD"/>
    <w:rsid w:val="00C16843"/>
    <w:rsid w:val="00C2041F"/>
    <w:rsid w:val="00C21AD0"/>
    <w:rsid w:val="00C21CFC"/>
    <w:rsid w:val="00C21DDE"/>
    <w:rsid w:val="00C21FC4"/>
    <w:rsid w:val="00C24A52"/>
    <w:rsid w:val="00C259E7"/>
    <w:rsid w:val="00C26155"/>
    <w:rsid w:val="00C27027"/>
    <w:rsid w:val="00C3018A"/>
    <w:rsid w:val="00C302DF"/>
    <w:rsid w:val="00C331B8"/>
    <w:rsid w:val="00C35033"/>
    <w:rsid w:val="00C36771"/>
    <w:rsid w:val="00C37396"/>
    <w:rsid w:val="00C3756B"/>
    <w:rsid w:val="00C37E3D"/>
    <w:rsid w:val="00C43C1A"/>
    <w:rsid w:val="00C44394"/>
    <w:rsid w:val="00C44EC8"/>
    <w:rsid w:val="00C450F1"/>
    <w:rsid w:val="00C50868"/>
    <w:rsid w:val="00C513A6"/>
    <w:rsid w:val="00C51EE5"/>
    <w:rsid w:val="00C52EA5"/>
    <w:rsid w:val="00C54DD6"/>
    <w:rsid w:val="00C56A68"/>
    <w:rsid w:val="00C56AC1"/>
    <w:rsid w:val="00C5703C"/>
    <w:rsid w:val="00C577C2"/>
    <w:rsid w:val="00C618A2"/>
    <w:rsid w:val="00C628BB"/>
    <w:rsid w:val="00C63135"/>
    <w:rsid w:val="00C63396"/>
    <w:rsid w:val="00C638FC"/>
    <w:rsid w:val="00C639B6"/>
    <w:rsid w:val="00C63BD2"/>
    <w:rsid w:val="00C64565"/>
    <w:rsid w:val="00C6490B"/>
    <w:rsid w:val="00C651DF"/>
    <w:rsid w:val="00C65316"/>
    <w:rsid w:val="00C65360"/>
    <w:rsid w:val="00C65BAA"/>
    <w:rsid w:val="00C6639B"/>
    <w:rsid w:val="00C668C7"/>
    <w:rsid w:val="00C668EF"/>
    <w:rsid w:val="00C66ACF"/>
    <w:rsid w:val="00C66F42"/>
    <w:rsid w:val="00C679EC"/>
    <w:rsid w:val="00C7020A"/>
    <w:rsid w:val="00C702AC"/>
    <w:rsid w:val="00C70584"/>
    <w:rsid w:val="00C706EB"/>
    <w:rsid w:val="00C7092C"/>
    <w:rsid w:val="00C71B63"/>
    <w:rsid w:val="00C72D7C"/>
    <w:rsid w:val="00C7338C"/>
    <w:rsid w:val="00C73EA5"/>
    <w:rsid w:val="00C751D9"/>
    <w:rsid w:val="00C76D74"/>
    <w:rsid w:val="00C800B9"/>
    <w:rsid w:val="00C80148"/>
    <w:rsid w:val="00C80FB9"/>
    <w:rsid w:val="00C81535"/>
    <w:rsid w:val="00C81548"/>
    <w:rsid w:val="00C82270"/>
    <w:rsid w:val="00C8362C"/>
    <w:rsid w:val="00C848F7"/>
    <w:rsid w:val="00C86ED5"/>
    <w:rsid w:val="00C908FE"/>
    <w:rsid w:val="00C91D0C"/>
    <w:rsid w:val="00C932F1"/>
    <w:rsid w:val="00C95216"/>
    <w:rsid w:val="00C95D52"/>
    <w:rsid w:val="00C96479"/>
    <w:rsid w:val="00C96780"/>
    <w:rsid w:val="00CA09A6"/>
    <w:rsid w:val="00CA146D"/>
    <w:rsid w:val="00CA2F46"/>
    <w:rsid w:val="00CA3864"/>
    <w:rsid w:val="00CA47CA"/>
    <w:rsid w:val="00CA5BCD"/>
    <w:rsid w:val="00CA7DB7"/>
    <w:rsid w:val="00CB176C"/>
    <w:rsid w:val="00CB17A3"/>
    <w:rsid w:val="00CB1AA2"/>
    <w:rsid w:val="00CB231B"/>
    <w:rsid w:val="00CB25D6"/>
    <w:rsid w:val="00CB2A52"/>
    <w:rsid w:val="00CB2F95"/>
    <w:rsid w:val="00CB3913"/>
    <w:rsid w:val="00CB3DCE"/>
    <w:rsid w:val="00CB4322"/>
    <w:rsid w:val="00CB4BBA"/>
    <w:rsid w:val="00CB4F11"/>
    <w:rsid w:val="00CB62D5"/>
    <w:rsid w:val="00CB63ED"/>
    <w:rsid w:val="00CB6818"/>
    <w:rsid w:val="00CB7308"/>
    <w:rsid w:val="00CB7CE2"/>
    <w:rsid w:val="00CC10B5"/>
    <w:rsid w:val="00CC3DDE"/>
    <w:rsid w:val="00CC45A8"/>
    <w:rsid w:val="00CC4B78"/>
    <w:rsid w:val="00CC5DCC"/>
    <w:rsid w:val="00CC5F30"/>
    <w:rsid w:val="00CC7148"/>
    <w:rsid w:val="00CC7222"/>
    <w:rsid w:val="00CD0775"/>
    <w:rsid w:val="00CD122D"/>
    <w:rsid w:val="00CD25F8"/>
    <w:rsid w:val="00CD58A1"/>
    <w:rsid w:val="00CD59C1"/>
    <w:rsid w:val="00CD5AFC"/>
    <w:rsid w:val="00CD6B11"/>
    <w:rsid w:val="00CD6EF7"/>
    <w:rsid w:val="00CD731B"/>
    <w:rsid w:val="00CD791E"/>
    <w:rsid w:val="00CE1C52"/>
    <w:rsid w:val="00CE2422"/>
    <w:rsid w:val="00CE2C88"/>
    <w:rsid w:val="00CE2FF0"/>
    <w:rsid w:val="00CE3086"/>
    <w:rsid w:val="00CE4851"/>
    <w:rsid w:val="00CE4FF8"/>
    <w:rsid w:val="00CE580C"/>
    <w:rsid w:val="00CE585E"/>
    <w:rsid w:val="00CE5AF4"/>
    <w:rsid w:val="00CE6400"/>
    <w:rsid w:val="00CE70A1"/>
    <w:rsid w:val="00CF0F00"/>
    <w:rsid w:val="00CF16C6"/>
    <w:rsid w:val="00CF39E8"/>
    <w:rsid w:val="00CF4625"/>
    <w:rsid w:val="00CF6317"/>
    <w:rsid w:val="00CF7489"/>
    <w:rsid w:val="00D02280"/>
    <w:rsid w:val="00D02A75"/>
    <w:rsid w:val="00D02D61"/>
    <w:rsid w:val="00D039AF"/>
    <w:rsid w:val="00D054DA"/>
    <w:rsid w:val="00D05DF7"/>
    <w:rsid w:val="00D05EC5"/>
    <w:rsid w:val="00D07673"/>
    <w:rsid w:val="00D10D2A"/>
    <w:rsid w:val="00D11617"/>
    <w:rsid w:val="00D11CDC"/>
    <w:rsid w:val="00D11DD2"/>
    <w:rsid w:val="00D12C65"/>
    <w:rsid w:val="00D130A2"/>
    <w:rsid w:val="00D13139"/>
    <w:rsid w:val="00D1509F"/>
    <w:rsid w:val="00D1643B"/>
    <w:rsid w:val="00D211CE"/>
    <w:rsid w:val="00D2135B"/>
    <w:rsid w:val="00D21DA9"/>
    <w:rsid w:val="00D21E9C"/>
    <w:rsid w:val="00D22AE5"/>
    <w:rsid w:val="00D22CFD"/>
    <w:rsid w:val="00D23916"/>
    <w:rsid w:val="00D23FE0"/>
    <w:rsid w:val="00D259E8"/>
    <w:rsid w:val="00D26F31"/>
    <w:rsid w:val="00D27944"/>
    <w:rsid w:val="00D3134A"/>
    <w:rsid w:val="00D31566"/>
    <w:rsid w:val="00D31FC5"/>
    <w:rsid w:val="00D33D3C"/>
    <w:rsid w:val="00D3416E"/>
    <w:rsid w:val="00D34B6B"/>
    <w:rsid w:val="00D35409"/>
    <w:rsid w:val="00D35723"/>
    <w:rsid w:val="00D36543"/>
    <w:rsid w:val="00D36D20"/>
    <w:rsid w:val="00D36D35"/>
    <w:rsid w:val="00D37644"/>
    <w:rsid w:val="00D37AD7"/>
    <w:rsid w:val="00D37FC3"/>
    <w:rsid w:val="00D41540"/>
    <w:rsid w:val="00D41C97"/>
    <w:rsid w:val="00D442FB"/>
    <w:rsid w:val="00D46066"/>
    <w:rsid w:val="00D46EA5"/>
    <w:rsid w:val="00D47442"/>
    <w:rsid w:val="00D5483E"/>
    <w:rsid w:val="00D54C4E"/>
    <w:rsid w:val="00D55A4A"/>
    <w:rsid w:val="00D55DA9"/>
    <w:rsid w:val="00D56A32"/>
    <w:rsid w:val="00D5700B"/>
    <w:rsid w:val="00D57786"/>
    <w:rsid w:val="00D60512"/>
    <w:rsid w:val="00D605BE"/>
    <w:rsid w:val="00D60CB7"/>
    <w:rsid w:val="00D61694"/>
    <w:rsid w:val="00D62C02"/>
    <w:rsid w:val="00D6312D"/>
    <w:rsid w:val="00D63755"/>
    <w:rsid w:val="00D638DC"/>
    <w:rsid w:val="00D651DB"/>
    <w:rsid w:val="00D65D7D"/>
    <w:rsid w:val="00D663EF"/>
    <w:rsid w:val="00D66806"/>
    <w:rsid w:val="00D67282"/>
    <w:rsid w:val="00D705A3"/>
    <w:rsid w:val="00D71422"/>
    <w:rsid w:val="00D726FC"/>
    <w:rsid w:val="00D7534D"/>
    <w:rsid w:val="00D75EA1"/>
    <w:rsid w:val="00D75F12"/>
    <w:rsid w:val="00D767C1"/>
    <w:rsid w:val="00D77708"/>
    <w:rsid w:val="00D7783E"/>
    <w:rsid w:val="00D80BAD"/>
    <w:rsid w:val="00D81179"/>
    <w:rsid w:val="00D829F2"/>
    <w:rsid w:val="00D83BBF"/>
    <w:rsid w:val="00D83D2A"/>
    <w:rsid w:val="00D83E8C"/>
    <w:rsid w:val="00D84EA5"/>
    <w:rsid w:val="00D86DFE"/>
    <w:rsid w:val="00D86F3E"/>
    <w:rsid w:val="00D87C7A"/>
    <w:rsid w:val="00D87DB6"/>
    <w:rsid w:val="00D90BD9"/>
    <w:rsid w:val="00D91D7C"/>
    <w:rsid w:val="00D92566"/>
    <w:rsid w:val="00D92CFC"/>
    <w:rsid w:val="00D92DB7"/>
    <w:rsid w:val="00D93618"/>
    <w:rsid w:val="00D94859"/>
    <w:rsid w:val="00D9513B"/>
    <w:rsid w:val="00D9553C"/>
    <w:rsid w:val="00D966E6"/>
    <w:rsid w:val="00D96FAD"/>
    <w:rsid w:val="00D97AD8"/>
    <w:rsid w:val="00DA075B"/>
    <w:rsid w:val="00DA3D5E"/>
    <w:rsid w:val="00DA4F83"/>
    <w:rsid w:val="00DA5EF1"/>
    <w:rsid w:val="00DA6162"/>
    <w:rsid w:val="00DA7FFD"/>
    <w:rsid w:val="00DB1DA3"/>
    <w:rsid w:val="00DB25E6"/>
    <w:rsid w:val="00DB3DD9"/>
    <w:rsid w:val="00DB4271"/>
    <w:rsid w:val="00DB5EDE"/>
    <w:rsid w:val="00DB6102"/>
    <w:rsid w:val="00DB641E"/>
    <w:rsid w:val="00DB7035"/>
    <w:rsid w:val="00DB79E4"/>
    <w:rsid w:val="00DC02D9"/>
    <w:rsid w:val="00DC328E"/>
    <w:rsid w:val="00DC369D"/>
    <w:rsid w:val="00DC3E4E"/>
    <w:rsid w:val="00DC6657"/>
    <w:rsid w:val="00DC7E3E"/>
    <w:rsid w:val="00DC7FFB"/>
    <w:rsid w:val="00DD032F"/>
    <w:rsid w:val="00DD1758"/>
    <w:rsid w:val="00DD18E4"/>
    <w:rsid w:val="00DD2459"/>
    <w:rsid w:val="00DD41E2"/>
    <w:rsid w:val="00DD43D2"/>
    <w:rsid w:val="00DD48FC"/>
    <w:rsid w:val="00DD4D4F"/>
    <w:rsid w:val="00DD5163"/>
    <w:rsid w:val="00DD580A"/>
    <w:rsid w:val="00DD62CE"/>
    <w:rsid w:val="00DD6B79"/>
    <w:rsid w:val="00DE1FC3"/>
    <w:rsid w:val="00DE37C2"/>
    <w:rsid w:val="00DE3CBA"/>
    <w:rsid w:val="00DE49E1"/>
    <w:rsid w:val="00DE4C43"/>
    <w:rsid w:val="00DE52BB"/>
    <w:rsid w:val="00DE5C28"/>
    <w:rsid w:val="00DE73F9"/>
    <w:rsid w:val="00DF0052"/>
    <w:rsid w:val="00DF01F2"/>
    <w:rsid w:val="00DF1120"/>
    <w:rsid w:val="00DF161E"/>
    <w:rsid w:val="00DF3EDA"/>
    <w:rsid w:val="00DF506E"/>
    <w:rsid w:val="00DF5E60"/>
    <w:rsid w:val="00DF6529"/>
    <w:rsid w:val="00DF7906"/>
    <w:rsid w:val="00E014E0"/>
    <w:rsid w:val="00E047AB"/>
    <w:rsid w:val="00E04C46"/>
    <w:rsid w:val="00E04C7E"/>
    <w:rsid w:val="00E04E69"/>
    <w:rsid w:val="00E05570"/>
    <w:rsid w:val="00E07AE3"/>
    <w:rsid w:val="00E102A7"/>
    <w:rsid w:val="00E10EDF"/>
    <w:rsid w:val="00E11444"/>
    <w:rsid w:val="00E11E58"/>
    <w:rsid w:val="00E11EC8"/>
    <w:rsid w:val="00E126B0"/>
    <w:rsid w:val="00E1283A"/>
    <w:rsid w:val="00E14E4F"/>
    <w:rsid w:val="00E2136C"/>
    <w:rsid w:val="00E2152F"/>
    <w:rsid w:val="00E2204A"/>
    <w:rsid w:val="00E22372"/>
    <w:rsid w:val="00E23849"/>
    <w:rsid w:val="00E238B5"/>
    <w:rsid w:val="00E2588B"/>
    <w:rsid w:val="00E2592F"/>
    <w:rsid w:val="00E25D02"/>
    <w:rsid w:val="00E25EE6"/>
    <w:rsid w:val="00E26991"/>
    <w:rsid w:val="00E30BEB"/>
    <w:rsid w:val="00E3242C"/>
    <w:rsid w:val="00E34623"/>
    <w:rsid w:val="00E34723"/>
    <w:rsid w:val="00E35D11"/>
    <w:rsid w:val="00E35D28"/>
    <w:rsid w:val="00E36452"/>
    <w:rsid w:val="00E36A35"/>
    <w:rsid w:val="00E3701C"/>
    <w:rsid w:val="00E37084"/>
    <w:rsid w:val="00E41DEE"/>
    <w:rsid w:val="00E423A5"/>
    <w:rsid w:val="00E4266A"/>
    <w:rsid w:val="00E429E1"/>
    <w:rsid w:val="00E42EEF"/>
    <w:rsid w:val="00E44FA6"/>
    <w:rsid w:val="00E462F7"/>
    <w:rsid w:val="00E475BB"/>
    <w:rsid w:val="00E4761A"/>
    <w:rsid w:val="00E47A8E"/>
    <w:rsid w:val="00E504B9"/>
    <w:rsid w:val="00E514D4"/>
    <w:rsid w:val="00E51BF8"/>
    <w:rsid w:val="00E522D6"/>
    <w:rsid w:val="00E52A37"/>
    <w:rsid w:val="00E534AB"/>
    <w:rsid w:val="00E5370C"/>
    <w:rsid w:val="00E53CC4"/>
    <w:rsid w:val="00E544E2"/>
    <w:rsid w:val="00E55376"/>
    <w:rsid w:val="00E55C40"/>
    <w:rsid w:val="00E56C35"/>
    <w:rsid w:val="00E56D74"/>
    <w:rsid w:val="00E622A6"/>
    <w:rsid w:val="00E63600"/>
    <w:rsid w:val="00E638CE"/>
    <w:rsid w:val="00E63B4E"/>
    <w:rsid w:val="00E643E4"/>
    <w:rsid w:val="00E644FC"/>
    <w:rsid w:val="00E649F9"/>
    <w:rsid w:val="00E64ACD"/>
    <w:rsid w:val="00E65D03"/>
    <w:rsid w:val="00E6671A"/>
    <w:rsid w:val="00E7000E"/>
    <w:rsid w:val="00E70BBA"/>
    <w:rsid w:val="00E71324"/>
    <w:rsid w:val="00E728FA"/>
    <w:rsid w:val="00E73A85"/>
    <w:rsid w:val="00E73D2E"/>
    <w:rsid w:val="00E74431"/>
    <w:rsid w:val="00E7443D"/>
    <w:rsid w:val="00E7450C"/>
    <w:rsid w:val="00E74648"/>
    <w:rsid w:val="00E75692"/>
    <w:rsid w:val="00E77377"/>
    <w:rsid w:val="00E779DF"/>
    <w:rsid w:val="00E80A7A"/>
    <w:rsid w:val="00E80C80"/>
    <w:rsid w:val="00E80D86"/>
    <w:rsid w:val="00E81F7D"/>
    <w:rsid w:val="00E821D2"/>
    <w:rsid w:val="00E82508"/>
    <w:rsid w:val="00E83C45"/>
    <w:rsid w:val="00E84B6D"/>
    <w:rsid w:val="00E84F91"/>
    <w:rsid w:val="00E866A1"/>
    <w:rsid w:val="00E906B7"/>
    <w:rsid w:val="00E90813"/>
    <w:rsid w:val="00E91694"/>
    <w:rsid w:val="00E9378A"/>
    <w:rsid w:val="00E93A1D"/>
    <w:rsid w:val="00E956FC"/>
    <w:rsid w:val="00E95938"/>
    <w:rsid w:val="00E95B21"/>
    <w:rsid w:val="00E962EA"/>
    <w:rsid w:val="00E96EA5"/>
    <w:rsid w:val="00E97AC2"/>
    <w:rsid w:val="00E97CE3"/>
    <w:rsid w:val="00EA0175"/>
    <w:rsid w:val="00EA0468"/>
    <w:rsid w:val="00EA08AB"/>
    <w:rsid w:val="00EA08DE"/>
    <w:rsid w:val="00EA2423"/>
    <w:rsid w:val="00EA275D"/>
    <w:rsid w:val="00EA367C"/>
    <w:rsid w:val="00EA4C4B"/>
    <w:rsid w:val="00EA4D55"/>
    <w:rsid w:val="00EA5833"/>
    <w:rsid w:val="00EA712F"/>
    <w:rsid w:val="00EA7FFE"/>
    <w:rsid w:val="00EB04F2"/>
    <w:rsid w:val="00EB1014"/>
    <w:rsid w:val="00EB141E"/>
    <w:rsid w:val="00EB1D11"/>
    <w:rsid w:val="00EB2E73"/>
    <w:rsid w:val="00EB445B"/>
    <w:rsid w:val="00EB4512"/>
    <w:rsid w:val="00EB4AB6"/>
    <w:rsid w:val="00EB5513"/>
    <w:rsid w:val="00EB6489"/>
    <w:rsid w:val="00EB64C4"/>
    <w:rsid w:val="00EC0159"/>
    <w:rsid w:val="00EC0E7A"/>
    <w:rsid w:val="00EC1CEC"/>
    <w:rsid w:val="00EC1FEA"/>
    <w:rsid w:val="00EC2347"/>
    <w:rsid w:val="00EC33E9"/>
    <w:rsid w:val="00EC4571"/>
    <w:rsid w:val="00EC4DED"/>
    <w:rsid w:val="00EC5294"/>
    <w:rsid w:val="00EC59A6"/>
    <w:rsid w:val="00EC5EC6"/>
    <w:rsid w:val="00EC5F13"/>
    <w:rsid w:val="00EC60E7"/>
    <w:rsid w:val="00EC6508"/>
    <w:rsid w:val="00EC6E02"/>
    <w:rsid w:val="00EC7D38"/>
    <w:rsid w:val="00ED187B"/>
    <w:rsid w:val="00ED2A26"/>
    <w:rsid w:val="00ED355C"/>
    <w:rsid w:val="00ED37A8"/>
    <w:rsid w:val="00ED4B78"/>
    <w:rsid w:val="00ED4E5B"/>
    <w:rsid w:val="00ED604A"/>
    <w:rsid w:val="00ED77D9"/>
    <w:rsid w:val="00EE015A"/>
    <w:rsid w:val="00EE0A20"/>
    <w:rsid w:val="00EE0C6F"/>
    <w:rsid w:val="00EE1454"/>
    <w:rsid w:val="00EE1479"/>
    <w:rsid w:val="00EE1FEF"/>
    <w:rsid w:val="00EE204F"/>
    <w:rsid w:val="00EE23C4"/>
    <w:rsid w:val="00EE2C67"/>
    <w:rsid w:val="00EE2D0F"/>
    <w:rsid w:val="00EE46C1"/>
    <w:rsid w:val="00EE4773"/>
    <w:rsid w:val="00EE5EDE"/>
    <w:rsid w:val="00EE6DD9"/>
    <w:rsid w:val="00EE6E94"/>
    <w:rsid w:val="00EE6F25"/>
    <w:rsid w:val="00EE706C"/>
    <w:rsid w:val="00EE7E45"/>
    <w:rsid w:val="00EE7F12"/>
    <w:rsid w:val="00EF0691"/>
    <w:rsid w:val="00EF0C19"/>
    <w:rsid w:val="00EF274E"/>
    <w:rsid w:val="00EF2E10"/>
    <w:rsid w:val="00EF4A03"/>
    <w:rsid w:val="00EF54E3"/>
    <w:rsid w:val="00EF731A"/>
    <w:rsid w:val="00EF7E90"/>
    <w:rsid w:val="00F001E7"/>
    <w:rsid w:val="00F007E3"/>
    <w:rsid w:val="00F015F2"/>
    <w:rsid w:val="00F044D0"/>
    <w:rsid w:val="00F058E0"/>
    <w:rsid w:val="00F074E3"/>
    <w:rsid w:val="00F077CB"/>
    <w:rsid w:val="00F079CB"/>
    <w:rsid w:val="00F07BAD"/>
    <w:rsid w:val="00F07E85"/>
    <w:rsid w:val="00F1090B"/>
    <w:rsid w:val="00F11207"/>
    <w:rsid w:val="00F118E0"/>
    <w:rsid w:val="00F15B36"/>
    <w:rsid w:val="00F15E86"/>
    <w:rsid w:val="00F1631C"/>
    <w:rsid w:val="00F178F0"/>
    <w:rsid w:val="00F20831"/>
    <w:rsid w:val="00F208FD"/>
    <w:rsid w:val="00F21826"/>
    <w:rsid w:val="00F21AA3"/>
    <w:rsid w:val="00F22E32"/>
    <w:rsid w:val="00F24DAB"/>
    <w:rsid w:val="00F262C6"/>
    <w:rsid w:val="00F264C0"/>
    <w:rsid w:val="00F278A6"/>
    <w:rsid w:val="00F30114"/>
    <w:rsid w:val="00F302D8"/>
    <w:rsid w:val="00F31523"/>
    <w:rsid w:val="00F31A36"/>
    <w:rsid w:val="00F31DA0"/>
    <w:rsid w:val="00F33B01"/>
    <w:rsid w:val="00F35912"/>
    <w:rsid w:val="00F35E6B"/>
    <w:rsid w:val="00F36060"/>
    <w:rsid w:val="00F402A0"/>
    <w:rsid w:val="00F40359"/>
    <w:rsid w:val="00F40CAD"/>
    <w:rsid w:val="00F40E79"/>
    <w:rsid w:val="00F4116B"/>
    <w:rsid w:val="00F42C70"/>
    <w:rsid w:val="00F42F89"/>
    <w:rsid w:val="00F44B24"/>
    <w:rsid w:val="00F44DD1"/>
    <w:rsid w:val="00F45BAC"/>
    <w:rsid w:val="00F47DCD"/>
    <w:rsid w:val="00F508A5"/>
    <w:rsid w:val="00F513E9"/>
    <w:rsid w:val="00F5260A"/>
    <w:rsid w:val="00F5358F"/>
    <w:rsid w:val="00F5482E"/>
    <w:rsid w:val="00F55704"/>
    <w:rsid w:val="00F57142"/>
    <w:rsid w:val="00F57A38"/>
    <w:rsid w:val="00F6044D"/>
    <w:rsid w:val="00F60503"/>
    <w:rsid w:val="00F60DDF"/>
    <w:rsid w:val="00F62200"/>
    <w:rsid w:val="00F63713"/>
    <w:rsid w:val="00F63E68"/>
    <w:rsid w:val="00F63F15"/>
    <w:rsid w:val="00F64E11"/>
    <w:rsid w:val="00F64E4C"/>
    <w:rsid w:val="00F65C94"/>
    <w:rsid w:val="00F66AEA"/>
    <w:rsid w:val="00F733A9"/>
    <w:rsid w:val="00F74C83"/>
    <w:rsid w:val="00F75234"/>
    <w:rsid w:val="00F75F4F"/>
    <w:rsid w:val="00F765B5"/>
    <w:rsid w:val="00F766FB"/>
    <w:rsid w:val="00F7736C"/>
    <w:rsid w:val="00F8136E"/>
    <w:rsid w:val="00F81D76"/>
    <w:rsid w:val="00F8220F"/>
    <w:rsid w:val="00F827C0"/>
    <w:rsid w:val="00F837F8"/>
    <w:rsid w:val="00F83EBC"/>
    <w:rsid w:val="00F83FB4"/>
    <w:rsid w:val="00F87117"/>
    <w:rsid w:val="00F87361"/>
    <w:rsid w:val="00F920E0"/>
    <w:rsid w:val="00F9240A"/>
    <w:rsid w:val="00F93F03"/>
    <w:rsid w:val="00F93FD7"/>
    <w:rsid w:val="00F9400F"/>
    <w:rsid w:val="00F94440"/>
    <w:rsid w:val="00F95206"/>
    <w:rsid w:val="00F95F71"/>
    <w:rsid w:val="00F968F4"/>
    <w:rsid w:val="00F97A9B"/>
    <w:rsid w:val="00F97EDF"/>
    <w:rsid w:val="00FA01D9"/>
    <w:rsid w:val="00FA0E48"/>
    <w:rsid w:val="00FA14B3"/>
    <w:rsid w:val="00FA21C7"/>
    <w:rsid w:val="00FA30B3"/>
    <w:rsid w:val="00FA31E4"/>
    <w:rsid w:val="00FA4376"/>
    <w:rsid w:val="00FA4F98"/>
    <w:rsid w:val="00FA53CC"/>
    <w:rsid w:val="00FA5D37"/>
    <w:rsid w:val="00FA5FAB"/>
    <w:rsid w:val="00FA6932"/>
    <w:rsid w:val="00FA6FDE"/>
    <w:rsid w:val="00FA7540"/>
    <w:rsid w:val="00FB12C6"/>
    <w:rsid w:val="00FB3784"/>
    <w:rsid w:val="00FB41E7"/>
    <w:rsid w:val="00FB605D"/>
    <w:rsid w:val="00FC0A8E"/>
    <w:rsid w:val="00FC1A35"/>
    <w:rsid w:val="00FC1B6B"/>
    <w:rsid w:val="00FC1DC9"/>
    <w:rsid w:val="00FC24FF"/>
    <w:rsid w:val="00FC316F"/>
    <w:rsid w:val="00FC38C3"/>
    <w:rsid w:val="00FC40D8"/>
    <w:rsid w:val="00FC4A10"/>
    <w:rsid w:val="00FC4F3E"/>
    <w:rsid w:val="00FC69CA"/>
    <w:rsid w:val="00FC7032"/>
    <w:rsid w:val="00FC7650"/>
    <w:rsid w:val="00FD0FD5"/>
    <w:rsid w:val="00FD261C"/>
    <w:rsid w:val="00FD4455"/>
    <w:rsid w:val="00FD45B3"/>
    <w:rsid w:val="00FD4D8C"/>
    <w:rsid w:val="00FD591C"/>
    <w:rsid w:val="00FD5AC4"/>
    <w:rsid w:val="00FE0220"/>
    <w:rsid w:val="00FE0452"/>
    <w:rsid w:val="00FE17F6"/>
    <w:rsid w:val="00FE2391"/>
    <w:rsid w:val="00FE276A"/>
    <w:rsid w:val="00FE2AE4"/>
    <w:rsid w:val="00FE2F1F"/>
    <w:rsid w:val="00FE30C3"/>
    <w:rsid w:val="00FE577A"/>
    <w:rsid w:val="00FE5DBC"/>
    <w:rsid w:val="00FE708D"/>
    <w:rsid w:val="00FF0814"/>
    <w:rsid w:val="00FF10AA"/>
    <w:rsid w:val="00FF12FF"/>
    <w:rsid w:val="00FF2832"/>
    <w:rsid w:val="00FF5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8994">
      <o:colormru v:ext="edit" colors="#ff6,#ff9,#ffc,#ebb5be,#cff,#fcc,#f96"/>
      <o:colormenu v:ext="edit" fillcolor="none [1305]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D6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0F0C37"/>
    <w:pPr>
      <w:keepNext/>
      <w:spacing w:after="0" w:line="240" w:lineRule="auto"/>
      <w:jc w:val="both"/>
      <w:outlineLvl w:val="1"/>
    </w:pPr>
    <w:rPr>
      <w:rFonts w:ascii="Comic Sans MS" w:eastAsia="Times New Roman" w:hAnsi="Comic Sans MS" w:cs="Times New Roman"/>
      <w:sz w:val="28"/>
      <w:szCs w:val="20"/>
      <w:lang w:eastAsia="fr-FR"/>
    </w:rPr>
  </w:style>
  <w:style w:type="paragraph" w:styleId="Titre3">
    <w:name w:val="heading 3"/>
    <w:basedOn w:val="Normal"/>
    <w:next w:val="Normal"/>
    <w:link w:val="Titre3Car"/>
    <w:unhideWhenUsed/>
    <w:qFormat/>
    <w:rsid w:val="00C663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0F0C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rsid w:val="000F0C37"/>
    <w:rPr>
      <w:sz w:val="24"/>
      <w:szCs w:val="24"/>
    </w:rPr>
  </w:style>
  <w:style w:type="paragraph" w:styleId="Pieddepage">
    <w:name w:val="footer"/>
    <w:basedOn w:val="Normal"/>
    <w:link w:val="PieddepageCar"/>
    <w:rsid w:val="000F0C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rsid w:val="000F0C37"/>
    <w:rPr>
      <w:sz w:val="24"/>
      <w:szCs w:val="24"/>
    </w:rPr>
  </w:style>
  <w:style w:type="paragraph" w:styleId="Sansinterligne">
    <w:name w:val="No Spacing"/>
    <w:uiPriority w:val="1"/>
    <w:qFormat/>
    <w:rsid w:val="000F0C3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xplorateurdedocuments">
    <w:name w:val="Document Map"/>
    <w:basedOn w:val="Normal"/>
    <w:link w:val="ExplorateurdedocumentsCar"/>
    <w:rsid w:val="000F0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rsid w:val="000F0C37"/>
    <w:rPr>
      <w:rFonts w:ascii="Tahoma" w:eastAsiaTheme="minorHAnsi" w:hAnsi="Tahoma" w:cs="Tahoma"/>
      <w:sz w:val="16"/>
      <w:szCs w:val="16"/>
      <w:lang w:eastAsia="en-US"/>
    </w:rPr>
  </w:style>
  <w:style w:type="paragraph" w:styleId="Textedebulles">
    <w:name w:val="Balloon Text"/>
    <w:basedOn w:val="Normal"/>
    <w:link w:val="TextedebullesCar"/>
    <w:rsid w:val="000F0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F0C37"/>
    <w:rPr>
      <w:rFonts w:ascii="Tahoma" w:eastAsiaTheme="minorHAnsi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qFormat/>
    <w:rsid w:val="000F0C37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0F0C37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0F0C37"/>
    <w:rPr>
      <w:b/>
      <w:bCs/>
    </w:rPr>
  </w:style>
  <w:style w:type="character" w:styleId="Accentuation">
    <w:name w:val="Emphasis"/>
    <w:basedOn w:val="Policepardfaut"/>
    <w:qFormat/>
    <w:rsid w:val="000F0C37"/>
    <w:rPr>
      <w:i/>
      <w:iCs/>
    </w:rPr>
  </w:style>
  <w:style w:type="paragraph" w:styleId="NormalWeb">
    <w:name w:val="Normal (Web)"/>
    <w:basedOn w:val="Normal"/>
    <w:uiPriority w:val="99"/>
    <w:unhideWhenUsed/>
    <w:rsid w:val="000F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1"/>
    <w:qFormat/>
    <w:rsid w:val="000F0C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8"/>
      <w:szCs w:val="28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0F0C37"/>
    <w:rPr>
      <w:rFonts w:ascii="Calibri" w:eastAsia="Calibri" w:hAnsi="Calibri" w:cs="Calibri"/>
      <w:sz w:val="28"/>
      <w:szCs w:val="28"/>
      <w:lang w:bidi="fr-FR"/>
    </w:rPr>
  </w:style>
  <w:style w:type="paragraph" w:customStyle="1" w:styleId="Titre31">
    <w:name w:val="Titre 31"/>
    <w:basedOn w:val="Normal"/>
    <w:uiPriority w:val="1"/>
    <w:qFormat/>
    <w:rsid w:val="000F0C37"/>
    <w:pPr>
      <w:widowControl w:val="0"/>
      <w:autoSpaceDE w:val="0"/>
      <w:autoSpaceDN w:val="0"/>
      <w:spacing w:after="0" w:line="339" w:lineRule="exact"/>
      <w:ind w:left="3003"/>
      <w:outlineLvl w:val="3"/>
    </w:pPr>
    <w:rPr>
      <w:rFonts w:ascii="Calibri" w:eastAsia="Calibri" w:hAnsi="Calibri" w:cs="Calibri"/>
      <w:b/>
      <w:bCs/>
      <w:sz w:val="28"/>
      <w:szCs w:val="28"/>
      <w:lang w:eastAsia="fr-FR" w:bidi="fr-FR"/>
    </w:rPr>
  </w:style>
  <w:style w:type="paragraph" w:customStyle="1" w:styleId="Pa1">
    <w:name w:val="Pa1"/>
    <w:basedOn w:val="Normal"/>
    <w:next w:val="Normal"/>
    <w:uiPriority w:val="99"/>
    <w:rsid w:val="000F0C37"/>
    <w:pPr>
      <w:autoSpaceDE w:val="0"/>
      <w:autoSpaceDN w:val="0"/>
      <w:adjustRightInd w:val="0"/>
      <w:spacing w:after="0" w:line="221" w:lineRule="atLeast"/>
    </w:pPr>
    <w:rPr>
      <w:rFonts w:ascii="Bliss Pro" w:hAnsi="Bliss Pro"/>
      <w:sz w:val="24"/>
      <w:szCs w:val="24"/>
    </w:rPr>
  </w:style>
  <w:style w:type="character" w:customStyle="1" w:styleId="A1">
    <w:name w:val="A1"/>
    <w:uiPriority w:val="99"/>
    <w:rsid w:val="000F0C37"/>
    <w:rPr>
      <w:rFonts w:cs="Bliss Pro"/>
      <w:b/>
      <w:bCs/>
      <w:color w:val="000000"/>
      <w:sz w:val="44"/>
      <w:szCs w:val="44"/>
    </w:rPr>
  </w:style>
  <w:style w:type="character" w:customStyle="1" w:styleId="Titre2Car">
    <w:name w:val="Titre 2 Car"/>
    <w:basedOn w:val="Policepardfaut"/>
    <w:link w:val="Titre2"/>
    <w:semiHidden/>
    <w:rsid w:val="000F0C37"/>
    <w:rPr>
      <w:rFonts w:ascii="Comic Sans MS" w:hAnsi="Comic Sans MS"/>
      <w:sz w:val="28"/>
    </w:rPr>
  </w:style>
  <w:style w:type="paragraph" w:customStyle="1" w:styleId="Standard">
    <w:name w:val="Standard"/>
    <w:rsid w:val="000F0C37"/>
    <w:pPr>
      <w:autoSpaceDN w:val="0"/>
      <w:spacing w:after="160"/>
    </w:pPr>
    <w:rPr>
      <w:rFonts w:ascii="Calibri" w:eastAsia="Calibri" w:hAnsi="Calibri"/>
      <w:sz w:val="22"/>
      <w:szCs w:val="22"/>
      <w:lang w:val="de-DE" w:eastAsia="en-US"/>
    </w:rPr>
  </w:style>
  <w:style w:type="paragraph" w:customStyle="1" w:styleId="Corps">
    <w:name w:val="Corps"/>
    <w:rsid w:val="000F0C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Pardfaut">
    <w:name w:val="Par défaut"/>
    <w:rsid w:val="000F0C3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character" w:customStyle="1" w:styleId="Aucun">
    <w:name w:val="Aucun"/>
    <w:rsid w:val="000F0C37"/>
  </w:style>
  <w:style w:type="paragraph" w:customStyle="1" w:styleId="Titre11">
    <w:name w:val="Titre 11"/>
    <w:basedOn w:val="Normal"/>
    <w:uiPriority w:val="1"/>
    <w:qFormat/>
    <w:rsid w:val="000F0C37"/>
    <w:pPr>
      <w:widowControl w:val="0"/>
      <w:autoSpaceDE w:val="0"/>
      <w:autoSpaceDN w:val="0"/>
      <w:spacing w:before="10" w:after="0" w:line="240" w:lineRule="auto"/>
      <w:ind w:left="1082" w:hanging="568"/>
      <w:outlineLvl w:val="1"/>
    </w:pPr>
    <w:rPr>
      <w:rFonts w:ascii="Calibri" w:eastAsia="Calibri" w:hAnsi="Calibri" w:cs="Calibri"/>
      <w:b/>
      <w:bCs/>
      <w:sz w:val="40"/>
      <w:szCs w:val="40"/>
    </w:rPr>
  </w:style>
  <w:style w:type="character" w:customStyle="1" w:styleId="Titre3Car">
    <w:name w:val="Titre 3 Car"/>
    <w:basedOn w:val="Policepardfaut"/>
    <w:link w:val="Titre3"/>
    <w:rsid w:val="00C663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10BC2"/>
    <w:rPr>
      <w:color w:val="605E5C"/>
      <w:shd w:val="clear" w:color="auto" w:fill="E1DFDD"/>
    </w:rPr>
  </w:style>
  <w:style w:type="paragraph" w:customStyle="1" w:styleId="Default">
    <w:name w:val="Default"/>
    <w:rsid w:val="0001288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0038D8"/>
    <w:rPr>
      <w:color w:val="605E5C"/>
      <w:shd w:val="clear" w:color="auto" w:fill="E1DFDD"/>
    </w:rPr>
  </w:style>
  <w:style w:type="paragraph" w:customStyle="1" w:styleId="gmail-msonospacing">
    <w:name w:val="gmail-msonospacing"/>
    <w:basedOn w:val="Normal"/>
    <w:rsid w:val="0017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174174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CD12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decadre">
    <w:name w:val="Contenu de cadre"/>
    <w:basedOn w:val="Normal"/>
    <w:qFormat/>
    <w:rsid w:val="007211C9"/>
    <w:pPr>
      <w:suppressAutoHyphens/>
    </w:pPr>
  </w:style>
  <w:style w:type="character" w:customStyle="1" w:styleId="LienInternet">
    <w:name w:val="Lien Internet"/>
    <w:basedOn w:val="Policepardfaut"/>
    <w:uiPriority w:val="99"/>
    <w:rsid w:val="00997BAD"/>
    <w:rPr>
      <w:color w:val="0000FF" w:themeColor="hyperlink"/>
      <w:u w:val="single"/>
    </w:rPr>
  </w:style>
  <w:style w:type="paragraph" w:customStyle="1" w:styleId="Framecontents">
    <w:name w:val="Frame contents"/>
    <w:basedOn w:val="Normal"/>
    <w:rsid w:val="007E472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umonerie.protestante@chu-st-etienne.f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hereby.com/cultevisi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3\Office%20Word%202003%20Look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B16C5-59C3-41B3-AEE0-38ACA402D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2</Pages>
  <Words>413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2026-02-25T07:41:00Z</dcterms:created>
  <dcterms:modified xsi:type="dcterms:W3CDTF">2026-08-25T09:25:00Z</dcterms:modified>
</cp:coreProperties>
</file>